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BA73C" w14:textId="3B159622" w:rsidR="008373EA" w:rsidRPr="00802826" w:rsidRDefault="008054FC" w:rsidP="008373EA">
      <w:pPr>
        <w:pStyle w:val="Heading1"/>
      </w:pPr>
      <w:r>
        <w:t>Textbook</w:t>
      </w:r>
      <w:r w:rsidR="008373EA" w:rsidRPr="00802826">
        <w:t xml:space="preserve"> Proposal Guidelines</w:t>
      </w:r>
    </w:p>
    <w:p w14:paraId="1FFB8B41" w14:textId="77777777" w:rsidR="008373EA" w:rsidRPr="00802826" w:rsidRDefault="008373EA" w:rsidP="003D5D76"/>
    <w:p w14:paraId="6FF32847" w14:textId="77777777" w:rsidR="008373EA" w:rsidRPr="0023193B" w:rsidRDefault="008373EA" w:rsidP="008373EA">
      <w:pPr>
        <w:pStyle w:val="Heading2"/>
      </w:pPr>
      <w:r w:rsidRPr="0023193B">
        <w:t>Preparing your book proposal</w:t>
      </w:r>
    </w:p>
    <w:p w14:paraId="101A0A04" w14:textId="459EF233" w:rsidR="008373EA" w:rsidRDefault="008373EA" w:rsidP="003D5D76">
      <w:r w:rsidRPr="00802826">
        <w:t>Proposals should be around 10 pages (excluding CV and sample material).</w:t>
      </w:r>
    </w:p>
    <w:p w14:paraId="7DBE76D3" w14:textId="77777777" w:rsidR="003D5D76" w:rsidRPr="00802826" w:rsidRDefault="003D5D76" w:rsidP="003D5D76"/>
    <w:p w14:paraId="3FC7281A" w14:textId="0EE176DD" w:rsidR="008373EA" w:rsidRDefault="008373EA" w:rsidP="003D5D76">
      <w:r w:rsidRPr="00802826">
        <w:t>Please save your book proposal as a Word document. This will help us to review your proposal and reply to you promptly.</w:t>
      </w:r>
    </w:p>
    <w:p w14:paraId="7A99B9A6" w14:textId="77777777" w:rsidR="003D5D76" w:rsidRPr="00802826" w:rsidRDefault="003D5D76" w:rsidP="003D5D76"/>
    <w:p w14:paraId="565A4A35" w14:textId="76740C70" w:rsidR="008373EA" w:rsidRDefault="008373EA" w:rsidP="003D5D76">
      <w:r w:rsidRPr="00802826">
        <w:t>We ask for sole consideration of the project while it is under review.</w:t>
      </w:r>
    </w:p>
    <w:p w14:paraId="5D0E1DB2" w14:textId="77777777" w:rsidR="003D5D76" w:rsidRPr="00802826" w:rsidRDefault="003D5D76" w:rsidP="003D5D76"/>
    <w:p w14:paraId="5AD7AFAF" w14:textId="50E21776" w:rsidR="008373EA" w:rsidRDefault="008373EA" w:rsidP="003D5D76">
      <w:r w:rsidRPr="00802826">
        <w:t>When proposing a textbook to us, we would appreciate a proposal structured in the following way:</w:t>
      </w:r>
    </w:p>
    <w:p w14:paraId="0CAAF671" w14:textId="77777777" w:rsidR="003D5D76" w:rsidRPr="00802826" w:rsidRDefault="003D5D76" w:rsidP="003D5D76"/>
    <w:p w14:paraId="1F7BC0F1" w14:textId="77777777" w:rsidR="008373EA" w:rsidRPr="00802826" w:rsidRDefault="008373EA" w:rsidP="008373EA">
      <w:pPr>
        <w:pStyle w:val="Heading3"/>
      </w:pPr>
      <w:r w:rsidRPr="00802826">
        <w:t>Title</w:t>
      </w:r>
    </w:p>
    <w:p w14:paraId="103AE566" w14:textId="1B525411" w:rsidR="008373EA" w:rsidRDefault="008373EA" w:rsidP="003D5D76">
      <w:pPr>
        <w:rPr>
          <w:rFonts w:cs="Open Sans"/>
        </w:rPr>
      </w:pPr>
      <w:r w:rsidRPr="00802826">
        <w:t xml:space="preserve">A good title is vital for the marketing of your book. The main title should be short, clear and informative, including keywords that will appear in search engines and drive readers to your book - </w:t>
      </w:r>
      <w:r w:rsidRPr="00802826">
        <w:rPr>
          <w:rFonts w:cs="Open Sans"/>
        </w:rPr>
        <w:t>think about the course titles and words people might use in search engines like Google to find your book.</w:t>
      </w:r>
    </w:p>
    <w:p w14:paraId="406FC021" w14:textId="77777777" w:rsidR="003D5D76" w:rsidRPr="00802826" w:rsidRDefault="003D5D76" w:rsidP="003D5D76"/>
    <w:p w14:paraId="3E7F3373" w14:textId="77777777" w:rsidR="008373EA" w:rsidRPr="00802826" w:rsidRDefault="008373EA" w:rsidP="00AD34EA">
      <w:pPr>
        <w:pStyle w:val="Heading3"/>
      </w:pPr>
      <w:r w:rsidRPr="00802826">
        <w:t>Author</w:t>
      </w:r>
    </w:p>
    <w:p w14:paraId="747F6204" w14:textId="1B6FCAC4" w:rsidR="008373EA" w:rsidRDefault="008373EA" w:rsidP="003D5D76">
      <w:r w:rsidRPr="00802826">
        <w:t>Please include your name, affiliation and current teaching.</w:t>
      </w:r>
    </w:p>
    <w:p w14:paraId="2AC28BE9" w14:textId="77777777" w:rsidR="003D5D76" w:rsidRPr="00AD34EA" w:rsidRDefault="003D5D76" w:rsidP="003D5D76"/>
    <w:p w14:paraId="55E01F46" w14:textId="77777777" w:rsidR="008373EA" w:rsidRPr="00802826" w:rsidRDefault="008373EA" w:rsidP="00AD34EA">
      <w:pPr>
        <w:pStyle w:val="Heading3"/>
      </w:pPr>
      <w:r w:rsidRPr="00802826">
        <w:t>Headline</w:t>
      </w:r>
    </w:p>
    <w:p w14:paraId="708A8163" w14:textId="2CA2A8C1" w:rsidR="008373EA" w:rsidRDefault="008373EA" w:rsidP="003D5D76">
      <w:r w:rsidRPr="00802826">
        <w:t>Please summarise your book pithily and to command attention in no more than 15 words.</w:t>
      </w:r>
    </w:p>
    <w:p w14:paraId="7730C0FD" w14:textId="77777777" w:rsidR="003D5D76" w:rsidRPr="00AD34EA" w:rsidRDefault="003D5D76" w:rsidP="003D5D76"/>
    <w:p w14:paraId="0C92B0A0" w14:textId="77777777" w:rsidR="008373EA" w:rsidRPr="00802826" w:rsidRDefault="008373EA" w:rsidP="00AD34EA">
      <w:pPr>
        <w:pStyle w:val="Heading3"/>
      </w:pPr>
      <w:r w:rsidRPr="00802826">
        <w:t>Pitch</w:t>
      </w:r>
    </w:p>
    <w:p w14:paraId="6207C839" w14:textId="266EEB1F" w:rsidR="008373EA" w:rsidRDefault="008373EA" w:rsidP="003D5D76">
      <w:r w:rsidRPr="00802826">
        <w:t>Please provide a short, one paragraph (c.150-word) description of your textbook which summarises in plain English in the present tense the main purpose of your book, what it covers, why it is important and how it benefits and meets the needs of lecturers and their students.</w:t>
      </w:r>
    </w:p>
    <w:p w14:paraId="083EC920" w14:textId="77777777" w:rsidR="003D5D76" w:rsidRPr="00802826" w:rsidRDefault="003D5D76" w:rsidP="003D5D76"/>
    <w:p w14:paraId="5F99166F" w14:textId="77777777" w:rsidR="008373EA" w:rsidRPr="00802826" w:rsidRDefault="008373EA" w:rsidP="00AD34EA">
      <w:pPr>
        <w:pStyle w:val="Heading3"/>
      </w:pPr>
      <w:r w:rsidRPr="00802826">
        <w:t>Key features and benefits</w:t>
      </w:r>
    </w:p>
    <w:p w14:paraId="3DE3CC1F" w14:textId="62D4B4F5" w:rsidR="00AD34EA" w:rsidRDefault="008373EA" w:rsidP="003D5D76">
      <w:r w:rsidRPr="00802826">
        <w:t>Please provide features in a brief bullet-pointed list which clearly describe the distinctive qualities and benefits of your book.</w:t>
      </w:r>
    </w:p>
    <w:p w14:paraId="152EF5F8" w14:textId="77777777" w:rsidR="003D5D76" w:rsidRDefault="003D5D76" w:rsidP="003D5D76"/>
    <w:p w14:paraId="0EFE9777" w14:textId="5E6E05DD" w:rsidR="008373EA" w:rsidRPr="00802826" w:rsidRDefault="008373EA" w:rsidP="00AD34EA">
      <w:pPr>
        <w:pStyle w:val="SubHeading4"/>
      </w:pPr>
      <w:r w:rsidRPr="00802826">
        <w:t>For example:</w:t>
      </w:r>
    </w:p>
    <w:p w14:paraId="58055C5D" w14:textId="77777777" w:rsidR="008373EA" w:rsidRDefault="008373EA" w:rsidP="003D5D76">
      <w:pPr>
        <w:pStyle w:val="ListParagraph"/>
        <w:numPr>
          <w:ilvl w:val="0"/>
          <w:numId w:val="15"/>
        </w:numPr>
      </w:pPr>
      <w:r w:rsidRPr="00802826">
        <w:t xml:space="preserve">Draws on 10 case studies to explain different aspects of sociolinguistic variation </w:t>
      </w:r>
    </w:p>
    <w:p w14:paraId="60B53519" w14:textId="77777777" w:rsidR="008373EA" w:rsidRDefault="008373EA" w:rsidP="003D5D76">
      <w:pPr>
        <w:pStyle w:val="ListParagraph"/>
        <w:numPr>
          <w:ilvl w:val="0"/>
          <w:numId w:val="15"/>
        </w:numPr>
      </w:pPr>
      <w:r w:rsidRPr="00802826">
        <w:t>Covers developments in the law of negligence, nuisance, defamation, vicarious liability and defences</w:t>
      </w:r>
    </w:p>
    <w:p w14:paraId="2B25E244" w14:textId="693F7FEA" w:rsidR="008373EA" w:rsidRDefault="008373EA" w:rsidP="003D5D76">
      <w:pPr>
        <w:pStyle w:val="ListParagraph"/>
        <w:numPr>
          <w:ilvl w:val="0"/>
          <w:numId w:val="15"/>
        </w:numPr>
      </w:pPr>
      <w:r w:rsidRPr="00802826">
        <w:t>Includes 25 tables, figures and maps to clearly demonstrate key concepts, data and ideas</w:t>
      </w:r>
    </w:p>
    <w:p w14:paraId="441B16B0" w14:textId="77777777" w:rsidR="003D5D76" w:rsidRPr="00AD34EA" w:rsidRDefault="003D5D76" w:rsidP="003D5D76"/>
    <w:p w14:paraId="6766164E" w14:textId="77777777" w:rsidR="008373EA" w:rsidRPr="00802826" w:rsidRDefault="008373EA" w:rsidP="00AD34EA">
      <w:pPr>
        <w:pStyle w:val="Heading3"/>
      </w:pPr>
      <w:r w:rsidRPr="00802826">
        <w:lastRenderedPageBreak/>
        <w:t xml:space="preserve">Pedagogical features </w:t>
      </w:r>
    </w:p>
    <w:p w14:paraId="107445CA" w14:textId="5A6EE9B4" w:rsidR="008373EA" w:rsidRDefault="008373EA" w:rsidP="003D5D76">
      <w:r w:rsidRPr="00802826">
        <w:t>Please provide a bullet-pointed list of the main pedagogical features and benefits of these (for example chapter summaries, tasks, discussion questions, glossary, suggestions for further reading)</w:t>
      </w:r>
      <w:r>
        <w:t>.</w:t>
      </w:r>
    </w:p>
    <w:p w14:paraId="6C087920" w14:textId="77777777" w:rsidR="003D5D76" w:rsidRPr="00AD34EA" w:rsidRDefault="003D5D76" w:rsidP="003D5D76"/>
    <w:p w14:paraId="57A603CA" w14:textId="77777777" w:rsidR="008373EA" w:rsidRPr="00802826" w:rsidRDefault="008373EA" w:rsidP="00AD34EA">
      <w:pPr>
        <w:pStyle w:val="Heading3"/>
      </w:pPr>
      <w:r w:rsidRPr="00802826">
        <w:t>Online resources</w:t>
      </w:r>
    </w:p>
    <w:p w14:paraId="16EC3912" w14:textId="1C7F12F6" w:rsidR="008373EA" w:rsidRDefault="008373EA" w:rsidP="003D5D76">
      <w:r w:rsidRPr="00802826">
        <w:t xml:space="preserve">Do you think it would be beneficial for </w:t>
      </w:r>
      <w:r>
        <w:t>the textb</w:t>
      </w:r>
      <w:r w:rsidRPr="00802826">
        <w:t xml:space="preserve">ook to be supported by any online resources? If so, what material would you include as an online resource on the EUP website? How would this link to the book? </w:t>
      </w:r>
    </w:p>
    <w:p w14:paraId="5207160C" w14:textId="77777777" w:rsidR="003D5D76" w:rsidRPr="00802826" w:rsidRDefault="003D5D76" w:rsidP="003D5D76"/>
    <w:p w14:paraId="294DEC7A" w14:textId="74E5AA6A" w:rsidR="008373EA" w:rsidRDefault="008373EA" w:rsidP="003D5D76">
      <w:r w:rsidRPr="00802826">
        <w:t xml:space="preserve">We are happy to discuss including additional resources that can be hosted on our website. However, we advise that you only suggest extra resources where these add benefits that a book alone cannot provide. For example, resources could be teaching guides; student exercises; data sets; links to websites; images; video or audio files. </w:t>
      </w:r>
    </w:p>
    <w:p w14:paraId="29C79F78" w14:textId="77777777" w:rsidR="003D5D76" w:rsidRPr="00AD34EA" w:rsidRDefault="003D5D76" w:rsidP="003D5D76"/>
    <w:p w14:paraId="2D75BA7F" w14:textId="77777777" w:rsidR="008373EA" w:rsidRPr="00802826" w:rsidRDefault="008373EA" w:rsidP="00AD34EA">
      <w:pPr>
        <w:pStyle w:val="Heading3"/>
      </w:pPr>
      <w:r w:rsidRPr="00802826">
        <w:t>Keywords</w:t>
      </w:r>
    </w:p>
    <w:p w14:paraId="0F0E5C1D" w14:textId="0ADA8755" w:rsidR="008373EA" w:rsidRDefault="008373EA" w:rsidP="003D5D76">
      <w:r w:rsidRPr="00802826">
        <w:t>Please provide a brief list of 6 keywords which are relevant to your book and which would be primary search terms in an online search</w:t>
      </w:r>
      <w:r>
        <w:t>.</w:t>
      </w:r>
    </w:p>
    <w:p w14:paraId="7C8690EE" w14:textId="77777777" w:rsidR="003D5D76" w:rsidRPr="00AD34EA" w:rsidRDefault="003D5D76" w:rsidP="003D5D76"/>
    <w:p w14:paraId="34F079E3" w14:textId="77777777" w:rsidR="008373EA" w:rsidRPr="00802826" w:rsidRDefault="008373EA" w:rsidP="00AD34EA">
      <w:pPr>
        <w:pStyle w:val="Heading3"/>
      </w:pPr>
      <w:r w:rsidRPr="00802826">
        <w:t>Short synopsis of the aims, scope, argument and approach of the book</w:t>
      </w:r>
    </w:p>
    <w:p w14:paraId="0880B988" w14:textId="77777777" w:rsidR="008373EA" w:rsidRPr="00802826" w:rsidRDefault="008373EA" w:rsidP="003D5D76">
      <w:pPr>
        <w:pStyle w:val="ListParagraph"/>
        <w:numPr>
          <w:ilvl w:val="0"/>
          <w:numId w:val="16"/>
        </w:numPr>
      </w:pPr>
      <w:r w:rsidRPr="00802826">
        <w:t xml:space="preserve">Which subject area or areas does your book fit into? At what level is this subject taught? </w:t>
      </w:r>
    </w:p>
    <w:p w14:paraId="4D5A557F" w14:textId="77777777" w:rsidR="008373EA" w:rsidRPr="00802826" w:rsidRDefault="008373EA" w:rsidP="003D5D76">
      <w:pPr>
        <w:pStyle w:val="ListParagraph"/>
        <w:numPr>
          <w:ilvl w:val="0"/>
          <w:numId w:val="16"/>
        </w:numPr>
      </w:pPr>
      <w:r w:rsidRPr="00802826">
        <w:t xml:space="preserve">How will your book meet the needs of lecturers and students? What needs are not being met and how will your book address these? </w:t>
      </w:r>
    </w:p>
    <w:p w14:paraId="1D8EC0BB" w14:textId="77777777" w:rsidR="008373EA" w:rsidRPr="00802826" w:rsidRDefault="008373EA" w:rsidP="003D5D76">
      <w:pPr>
        <w:pStyle w:val="ListParagraph"/>
        <w:numPr>
          <w:ilvl w:val="0"/>
          <w:numId w:val="16"/>
        </w:numPr>
      </w:pPr>
      <w:r w:rsidRPr="00802826">
        <w:t>How will you approach and present the topics?</w:t>
      </w:r>
    </w:p>
    <w:p w14:paraId="08848660" w14:textId="77777777" w:rsidR="008373EA" w:rsidRPr="00802826" w:rsidRDefault="008373EA" w:rsidP="003D5D76">
      <w:pPr>
        <w:pStyle w:val="ListParagraph"/>
        <w:numPr>
          <w:ilvl w:val="0"/>
          <w:numId w:val="16"/>
        </w:numPr>
      </w:pPr>
      <w:r w:rsidRPr="00802826">
        <w:t xml:space="preserve">How will your book be structured? Does this align with the typical length of a course on this topic? </w:t>
      </w:r>
      <w:r w:rsidRPr="003D5D76">
        <w:rPr>
          <w:color w:val="000000"/>
        </w:rPr>
        <w:t>Does this align with how courses on this topic are usually taught?</w:t>
      </w:r>
    </w:p>
    <w:p w14:paraId="5F23CC71" w14:textId="77777777" w:rsidR="008373EA" w:rsidRPr="00802826" w:rsidRDefault="008373EA" w:rsidP="003D5D76">
      <w:pPr>
        <w:pStyle w:val="ListParagraph"/>
        <w:numPr>
          <w:ilvl w:val="0"/>
          <w:numId w:val="16"/>
        </w:numPr>
      </w:pPr>
      <w:r w:rsidRPr="00802826">
        <w:t>Which themes, concepts and ideas do you develop?</w:t>
      </w:r>
    </w:p>
    <w:p w14:paraId="7B66F466" w14:textId="77777777" w:rsidR="008373EA" w:rsidRPr="00802826" w:rsidRDefault="008373EA" w:rsidP="003D5D76">
      <w:pPr>
        <w:pStyle w:val="ListParagraph"/>
        <w:numPr>
          <w:ilvl w:val="0"/>
          <w:numId w:val="16"/>
        </w:numPr>
      </w:pPr>
      <w:r w:rsidRPr="00802826">
        <w:t xml:space="preserve">How deep is the coverage? Is it an overview or an in-depth study? </w:t>
      </w:r>
    </w:p>
    <w:p w14:paraId="15A63756" w14:textId="332FEAB0" w:rsidR="008373EA" w:rsidRDefault="008373EA" w:rsidP="003D5D76">
      <w:pPr>
        <w:pStyle w:val="ListParagraph"/>
        <w:numPr>
          <w:ilvl w:val="0"/>
          <w:numId w:val="16"/>
        </w:numPr>
      </w:pPr>
      <w:r w:rsidRPr="00802826">
        <w:t>What will be included and what will be left out, and why? What prior knowledge will your book assume?</w:t>
      </w:r>
    </w:p>
    <w:p w14:paraId="504B2A05" w14:textId="77777777" w:rsidR="003D5D76" w:rsidRPr="00AD34EA" w:rsidRDefault="003D5D76" w:rsidP="003D5D76"/>
    <w:p w14:paraId="24A58DE6" w14:textId="77777777" w:rsidR="008373EA" w:rsidRPr="00802826" w:rsidRDefault="008373EA" w:rsidP="00AD34EA">
      <w:pPr>
        <w:pStyle w:val="Heading3"/>
      </w:pPr>
      <w:r w:rsidRPr="00802826">
        <w:t>Chapter-by-chapter description of content and form</w:t>
      </w:r>
    </w:p>
    <w:p w14:paraId="7E41781C" w14:textId="74FDE770" w:rsidR="008373EA" w:rsidRDefault="008373EA" w:rsidP="003D5D76">
      <w:r w:rsidRPr="00802826">
        <w:t>This should include a list of chapters as well as main sub-headings, where appropriate. A paragraph outlining the content of each chapter should also be provided along with an estimated word count for each chapter.</w:t>
      </w:r>
    </w:p>
    <w:p w14:paraId="4BA497A4" w14:textId="77777777" w:rsidR="003D5D76" w:rsidRPr="00802826" w:rsidRDefault="003D5D76" w:rsidP="003D5D76"/>
    <w:p w14:paraId="79B4DA00" w14:textId="73059664" w:rsidR="008373EA" w:rsidRDefault="008373EA" w:rsidP="003D5D76">
      <w:r w:rsidRPr="00802826">
        <w:t>Please include at the end of each chapter description a note of the pedagogical features, key authors, texts, case studies or examples which will be covered.</w:t>
      </w:r>
    </w:p>
    <w:p w14:paraId="38675E22" w14:textId="77777777" w:rsidR="003D5D76" w:rsidRPr="00AD34EA" w:rsidRDefault="003D5D76" w:rsidP="003D5D76"/>
    <w:p w14:paraId="2A1C25D7" w14:textId="77777777" w:rsidR="008373EA" w:rsidRPr="00802826" w:rsidRDefault="008373EA" w:rsidP="00AD34EA">
      <w:pPr>
        <w:pStyle w:val="Heading3"/>
      </w:pPr>
      <w:bookmarkStart w:id="0" w:name="_Hlk204874117"/>
      <w:r w:rsidRPr="00802826">
        <w:t>Category of textbook and readership level</w:t>
      </w:r>
    </w:p>
    <w:p w14:paraId="14E47C0E" w14:textId="77777777" w:rsidR="008373EA" w:rsidRPr="00802826" w:rsidRDefault="008373EA" w:rsidP="00AD34EA">
      <w:pPr>
        <w:pStyle w:val="SubHeading4"/>
      </w:pPr>
      <w:r w:rsidRPr="00802826">
        <w:t>Please specify the category into which your book falls:</w:t>
      </w:r>
    </w:p>
    <w:p w14:paraId="1C77DB7D" w14:textId="77777777" w:rsidR="008373EA" w:rsidRPr="00802826" w:rsidRDefault="008373EA" w:rsidP="003D5D76">
      <w:pPr>
        <w:pStyle w:val="ListParagraph"/>
        <w:numPr>
          <w:ilvl w:val="0"/>
          <w:numId w:val="17"/>
        </w:numPr>
      </w:pPr>
      <w:r w:rsidRPr="00802826">
        <w:lastRenderedPageBreak/>
        <w:t xml:space="preserve">Core textbook: required reading, likely to be assigned as the main textbook on a course </w:t>
      </w:r>
    </w:p>
    <w:p w14:paraId="3D2BF8F1" w14:textId="4BFCEE7D" w:rsidR="008373EA" w:rsidRDefault="008373EA" w:rsidP="003D5D76">
      <w:pPr>
        <w:pStyle w:val="ListParagraph"/>
        <w:numPr>
          <w:ilvl w:val="0"/>
          <w:numId w:val="17"/>
        </w:numPr>
      </w:pPr>
      <w:r w:rsidRPr="00802826">
        <w:t>Supplementary textbook: recommended reading, likely to be assigned as supplementary or recommended reading on a course</w:t>
      </w:r>
    </w:p>
    <w:p w14:paraId="415614B1" w14:textId="77777777" w:rsidR="003D5D76" w:rsidRPr="00802826" w:rsidRDefault="003D5D76" w:rsidP="003D5D76"/>
    <w:p w14:paraId="5AFA07AC" w14:textId="77777777" w:rsidR="008373EA" w:rsidRPr="00802826" w:rsidRDefault="008373EA" w:rsidP="00AD34EA">
      <w:pPr>
        <w:pStyle w:val="SubHeading4"/>
      </w:pPr>
      <w:r w:rsidRPr="00802826">
        <w:t>Please specify the readership level:</w:t>
      </w:r>
    </w:p>
    <w:p w14:paraId="45052E52" w14:textId="77777777" w:rsidR="008373EA" w:rsidRPr="00802826" w:rsidRDefault="008373EA" w:rsidP="003D5D76">
      <w:pPr>
        <w:pStyle w:val="ListParagraph"/>
        <w:numPr>
          <w:ilvl w:val="0"/>
          <w:numId w:val="18"/>
        </w:numPr>
      </w:pPr>
      <w:r w:rsidRPr="00802826">
        <w:t>1st and 2nd year undergraduate students</w:t>
      </w:r>
    </w:p>
    <w:p w14:paraId="72CEDBA6" w14:textId="77777777" w:rsidR="008373EA" w:rsidRPr="00802826" w:rsidRDefault="008373EA" w:rsidP="003D5D76">
      <w:pPr>
        <w:pStyle w:val="ListParagraph"/>
        <w:numPr>
          <w:ilvl w:val="0"/>
          <w:numId w:val="18"/>
        </w:numPr>
      </w:pPr>
      <w:r w:rsidRPr="00802826">
        <w:t>Upper-level undergraduate students</w:t>
      </w:r>
    </w:p>
    <w:p w14:paraId="04CD63AC" w14:textId="46E668C8" w:rsidR="008373EA" w:rsidRDefault="008373EA" w:rsidP="003D5D76">
      <w:pPr>
        <w:pStyle w:val="ListParagraph"/>
        <w:numPr>
          <w:ilvl w:val="0"/>
          <w:numId w:val="18"/>
        </w:numPr>
      </w:pPr>
      <w:r w:rsidRPr="00802826">
        <w:t>Postgraduate students</w:t>
      </w:r>
    </w:p>
    <w:p w14:paraId="104E8CF0" w14:textId="77777777" w:rsidR="003D5D76" w:rsidRPr="00802826" w:rsidRDefault="003D5D76" w:rsidP="003D5D76"/>
    <w:p w14:paraId="56757468" w14:textId="77777777" w:rsidR="008373EA" w:rsidRPr="00802826" w:rsidRDefault="008373EA" w:rsidP="00AD34EA">
      <w:pPr>
        <w:pStyle w:val="Heading3"/>
      </w:pPr>
      <w:r w:rsidRPr="00802826">
        <w:t>Market and readership</w:t>
      </w:r>
    </w:p>
    <w:p w14:paraId="20E7BF9D" w14:textId="02696DFC" w:rsidR="003D5D76" w:rsidRPr="00802826" w:rsidRDefault="008373EA" w:rsidP="003D5D76">
      <w:pPr>
        <w:pStyle w:val="ListParagraph"/>
        <w:numPr>
          <w:ilvl w:val="0"/>
          <w:numId w:val="19"/>
        </w:numPr>
      </w:pPr>
      <w:r w:rsidRPr="00802826">
        <w:t>What markets will your book reach (within and outside the UK)?</w:t>
      </w:r>
    </w:p>
    <w:p w14:paraId="49E87937" w14:textId="767F082C" w:rsidR="003D5D76" w:rsidRPr="00802826" w:rsidRDefault="008373EA" w:rsidP="003D5D76">
      <w:pPr>
        <w:pStyle w:val="ListParagraph"/>
        <w:numPr>
          <w:ilvl w:val="0"/>
          <w:numId w:val="19"/>
        </w:numPr>
      </w:pPr>
      <w:r w:rsidRPr="00802826">
        <w:t>Please define your primary readership.</w:t>
      </w:r>
    </w:p>
    <w:p w14:paraId="51521461" w14:textId="2204A904" w:rsidR="008373EA" w:rsidRDefault="008373EA" w:rsidP="003D5D76">
      <w:pPr>
        <w:pStyle w:val="ListParagraph"/>
        <w:numPr>
          <w:ilvl w:val="0"/>
          <w:numId w:val="19"/>
        </w:numPr>
      </w:pPr>
      <w:r w:rsidRPr="00802826">
        <w:t>Please supply information below about the courses on which it is likely to be adopted</w:t>
      </w:r>
      <w:r>
        <w:t>.</w:t>
      </w:r>
    </w:p>
    <w:p w14:paraId="27D4C03E" w14:textId="77777777" w:rsidR="003D5D76" w:rsidRPr="00802826" w:rsidRDefault="003D5D76" w:rsidP="003D5D76"/>
    <w:p w14:paraId="54E4A055" w14:textId="77777777" w:rsidR="008373EA" w:rsidRPr="00802826" w:rsidRDefault="008373EA" w:rsidP="00AD34EA">
      <w:pPr>
        <w:pStyle w:val="SubHeading4"/>
      </w:pPr>
      <w:r w:rsidRPr="00802826">
        <w:t xml:space="preserve">Course information </w:t>
      </w:r>
    </w:p>
    <w:p w14:paraId="61E7D30A" w14:textId="77777777" w:rsidR="008373EA" w:rsidRPr="00802826" w:rsidRDefault="008373EA" w:rsidP="003D5D76">
      <w:pPr>
        <w:pStyle w:val="ListParagraph"/>
        <w:numPr>
          <w:ilvl w:val="0"/>
          <w:numId w:val="20"/>
        </w:numPr>
      </w:pPr>
      <w:r w:rsidRPr="00802826">
        <w:t>University/Institution</w:t>
      </w:r>
    </w:p>
    <w:p w14:paraId="159811A2" w14:textId="77777777" w:rsidR="008373EA" w:rsidRPr="00802826" w:rsidRDefault="008373EA" w:rsidP="003D5D76">
      <w:pPr>
        <w:pStyle w:val="ListParagraph"/>
        <w:numPr>
          <w:ilvl w:val="0"/>
          <w:numId w:val="20"/>
        </w:numPr>
      </w:pPr>
      <w:r w:rsidRPr="00802826">
        <w:t>Course title</w:t>
      </w:r>
    </w:p>
    <w:p w14:paraId="05E93604" w14:textId="77777777" w:rsidR="008373EA" w:rsidRPr="00802826" w:rsidRDefault="008373EA" w:rsidP="003D5D76">
      <w:pPr>
        <w:pStyle w:val="ListParagraph"/>
        <w:numPr>
          <w:ilvl w:val="0"/>
          <w:numId w:val="20"/>
        </w:numPr>
      </w:pPr>
      <w:r w:rsidRPr="00802826">
        <w:t>Course level</w:t>
      </w:r>
    </w:p>
    <w:p w14:paraId="5EC9F9D7" w14:textId="77777777" w:rsidR="008373EA" w:rsidRPr="00802826" w:rsidRDefault="008373EA" w:rsidP="003D5D76">
      <w:pPr>
        <w:pStyle w:val="ListParagraph"/>
        <w:numPr>
          <w:ilvl w:val="0"/>
          <w:numId w:val="20"/>
        </w:numPr>
      </w:pPr>
      <w:r w:rsidRPr="00802826">
        <w:t>Course type (compulsory/elective)</w:t>
      </w:r>
    </w:p>
    <w:p w14:paraId="05828467" w14:textId="77777777" w:rsidR="008373EA" w:rsidRPr="00802826" w:rsidRDefault="008373EA" w:rsidP="003D5D76">
      <w:pPr>
        <w:pStyle w:val="ListParagraph"/>
        <w:numPr>
          <w:ilvl w:val="0"/>
          <w:numId w:val="20"/>
        </w:numPr>
      </w:pPr>
      <w:r w:rsidRPr="00802826">
        <w:t>Course Length (semester one/two/three)</w:t>
      </w:r>
    </w:p>
    <w:p w14:paraId="7B1E07FB" w14:textId="77777777" w:rsidR="008373EA" w:rsidRPr="00802826" w:rsidRDefault="008373EA" w:rsidP="003D5D76">
      <w:pPr>
        <w:pStyle w:val="ListParagraph"/>
        <w:numPr>
          <w:ilvl w:val="0"/>
          <w:numId w:val="20"/>
        </w:numPr>
      </w:pPr>
      <w:r w:rsidRPr="00802826">
        <w:t>Number of students (if known)</w:t>
      </w:r>
    </w:p>
    <w:p w14:paraId="0C7A4783" w14:textId="4C880504" w:rsidR="008373EA" w:rsidRDefault="008373EA" w:rsidP="003D5D76">
      <w:pPr>
        <w:pStyle w:val="ListParagraph"/>
        <w:numPr>
          <w:ilvl w:val="0"/>
          <w:numId w:val="20"/>
        </w:numPr>
      </w:pPr>
      <w:r w:rsidRPr="00802826">
        <w:t>Name of course leader (if known)</w:t>
      </w:r>
      <w:bookmarkEnd w:id="0"/>
    </w:p>
    <w:p w14:paraId="27D4992A" w14:textId="77777777" w:rsidR="003D5D76" w:rsidRDefault="003D5D76" w:rsidP="003D5D76"/>
    <w:p w14:paraId="4A161D98" w14:textId="63C8C258" w:rsidR="008373EA" w:rsidRDefault="008373EA" w:rsidP="003D5D76">
      <w:r w:rsidRPr="00CF5879">
        <w:t>How would you use the book in your own teaching and with how many students?</w:t>
      </w:r>
    </w:p>
    <w:p w14:paraId="43FB7EA8" w14:textId="77777777" w:rsidR="003D5D76" w:rsidRDefault="003D5D76" w:rsidP="003D5D76"/>
    <w:p w14:paraId="617BA0D4" w14:textId="2236D1AB" w:rsidR="008373EA" w:rsidRDefault="008373EA" w:rsidP="003D5D76">
      <w:r w:rsidRPr="00CF5879">
        <w:t>Would there be any interest from your institution in buying print or electronic copies for individual students or the library?</w:t>
      </w:r>
    </w:p>
    <w:p w14:paraId="2C165069" w14:textId="77777777" w:rsidR="003D5D76" w:rsidRPr="00AD34EA" w:rsidRDefault="003D5D76" w:rsidP="003D5D76"/>
    <w:p w14:paraId="5ED5CD3D" w14:textId="77777777" w:rsidR="008373EA" w:rsidRPr="00802826" w:rsidRDefault="008373EA" w:rsidP="00AD34EA">
      <w:pPr>
        <w:pStyle w:val="Heading3"/>
      </w:pPr>
      <w:r w:rsidRPr="00802826">
        <w:t>Competition</w:t>
      </w:r>
    </w:p>
    <w:p w14:paraId="28D00730" w14:textId="77777777" w:rsidR="003D5D76" w:rsidRDefault="008373EA" w:rsidP="003D5D76">
      <w:r w:rsidRPr="00802826">
        <w:t>Please list competing publications, including details of author(s), title, publisher, date of publication and price and comment on what distinguishes your book from the competition.</w:t>
      </w:r>
    </w:p>
    <w:p w14:paraId="3D59F48F" w14:textId="77777777" w:rsidR="003D5D76" w:rsidRPr="003D5D76" w:rsidRDefault="008373EA" w:rsidP="003D5D76">
      <w:pPr>
        <w:pStyle w:val="ListParagraph"/>
        <w:numPr>
          <w:ilvl w:val="0"/>
          <w:numId w:val="21"/>
        </w:numPr>
        <w:rPr>
          <w:rFonts w:cs="Open Sans"/>
        </w:rPr>
      </w:pPr>
      <w:r>
        <w:t xml:space="preserve">Why </w:t>
      </w:r>
      <w:r w:rsidRPr="003D5D76">
        <w:rPr>
          <w:rFonts w:cs="Open Sans"/>
        </w:rPr>
        <w:t>should people buy your book instead or as well?</w:t>
      </w:r>
      <w:bookmarkStart w:id="1" w:name="_Hlk204874357"/>
    </w:p>
    <w:p w14:paraId="4147CE30" w14:textId="77777777" w:rsidR="003D5D76" w:rsidRPr="003D5D76" w:rsidRDefault="008373EA" w:rsidP="003D5D76">
      <w:pPr>
        <w:pStyle w:val="ListParagraph"/>
        <w:numPr>
          <w:ilvl w:val="0"/>
          <w:numId w:val="21"/>
        </w:numPr>
        <w:rPr>
          <w:rFonts w:cs="Open Sans"/>
        </w:rPr>
      </w:pPr>
      <w:r w:rsidRPr="003D5D76">
        <w:rPr>
          <w:rFonts w:cs="Open Sans"/>
        </w:rPr>
        <w:t>What advantages to lecturers and their students does the textbook you are proposing have over each of these?</w:t>
      </w:r>
      <w:bookmarkEnd w:id="1"/>
    </w:p>
    <w:p w14:paraId="456F403E" w14:textId="77777777" w:rsidR="003D5D76" w:rsidRPr="003D5D76" w:rsidRDefault="008373EA" w:rsidP="003D5D76">
      <w:pPr>
        <w:pStyle w:val="ListParagraph"/>
        <w:numPr>
          <w:ilvl w:val="0"/>
          <w:numId w:val="21"/>
        </w:numPr>
        <w:rPr>
          <w:rFonts w:cs="Open Sans"/>
        </w:rPr>
      </w:pPr>
      <w:r w:rsidRPr="003D5D76">
        <w:rPr>
          <w:rFonts w:cs="Open Sans"/>
        </w:rPr>
        <w:t>How would we convince a lecturer to adopt your textbook ahead of these titles?</w:t>
      </w:r>
    </w:p>
    <w:p w14:paraId="48B5636B" w14:textId="77777777" w:rsidR="003D5D76" w:rsidRDefault="008373EA" w:rsidP="003D5D76">
      <w:pPr>
        <w:pStyle w:val="ListParagraph"/>
        <w:numPr>
          <w:ilvl w:val="0"/>
          <w:numId w:val="21"/>
        </w:numPr>
      </w:pPr>
      <w:r w:rsidRPr="00802826">
        <w:t>If there are no directly competing titles on the market, please list comparable titles instead.</w:t>
      </w:r>
    </w:p>
    <w:p w14:paraId="7AC380D4" w14:textId="01961CFF" w:rsidR="008373EA" w:rsidRDefault="008373EA" w:rsidP="003D5D76">
      <w:pPr>
        <w:pStyle w:val="ListParagraph"/>
        <w:numPr>
          <w:ilvl w:val="0"/>
          <w:numId w:val="21"/>
        </w:numPr>
      </w:pPr>
      <w:r w:rsidRPr="00802826">
        <w:t xml:space="preserve">This list should include titles published in the last five years. </w:t>
      </w:r>
    </w:p>
    <w:p w14:paraId="76E30241" w14:textId="77777777" w:rsidR="003D5D76" w:rsidRPr="00AD34EA" w:rsidRDefault="003D5D76" w:rsidP="003D5D76"/>
    <w:p w14:paraId="393234CF" w14:textId="77777777" w:rsidR="008373EA" w:rsidRPr="00802826" w:rsidRDefault="008373EA" w:rsidP="00AD34EA">
      <w:pPr>
        <w:pStyle w:val="SubHeading4"/>
      </w:pPr>
      <w:r w:rsidRPr="00802826">
        <w:t>Comparable EUP titles</w:t>
      </w:r>
    </w:p>
    <w:p w14:paraId="41F2A7CA" w14:textId="4B9F27F3" w:rsidR="008373EA" w:rsidRDefault="008373EA" w:rsidP="003D5D76">
      <w:r w:rsidRPr="00802826">
        <w:t xml:space="preserve">Please list two of the most directly comparable titles on our list, to show how your book fits within our publishing </w:t>
      </w:r>
      <w:proofErr w:type="spellStart"/>
      <w:r w:rsidRPr="00802826">
        <w:t>programme</w:t>
      </w:r>
      <w:proofErr w:type="spellEnd"/>
      <w:r w:rsidRPr="00802826">
        <w:t>.</w:t>
      </w:r>
    </w:p>
    <w:p w14:paraId="6E4C7E2B" w14:textId="77777777" w:rsidR="003D5D76" w:rsidRPr="00802826" w:rsidRDefault="003D5D76" w:rsidP="003D5D76"/>
    <w:p w14:paraId="151BB94A" w14:textId="77777777" w:rsidR="008373EA" w:rsidRPr="00802826" w:rsidRDefault="008373EA" w:rsidP="00AD34EA">
      <w:pPr>
        <w:pStyle w:val="Heading3"/>
      </w:pPr>
      <w:r w:rsidRPr="00802826">
        <w:lastRenderedPageBreak/>
        <w:t>Word count</w:t>
      </w:r>
    </w:p>
    <w:p w14:paraId="104FED57" w14:textId="0A25483E" w:rsidR="008373EA" w:rsidRDefault="008373EA" w:rsidP="003D5D76">
      <w:r w:rsidRPr="00802826">
        <w:t>This should include any preface, acknowledgements, notes, bibliography and appendices but not the index.</w:t>
      </w:r>
    </w:p>
    <w:p w14:paraId="53512DF1" w14:textId="77777777" w:rsidR="003D5D76" w:rsidRPr="00AD34EA" w:rsidRDefault="003D5D76" w:rsidP="003D5D76"/>
    <w:p w14:paraId="6550E8E3" w14:textId="77777777" w:rsidR="008373EA" w:rsidRPr="00802826" w:rsidRDefault="008373EA" w:rsidP="00AD34EA">
      <w:pPr>
        <w:pStyle w:val="Heading3"/>
      </w:pPr>
      <w:r w:rsidRPr="00802826">
        <w:t>Writing schedule to delivery of complete typescript</w:t>
      </w:r>
    </w:p>
    <w:p w14:paraId="6C0334D6" w14:textId="235FA952" w:rsidR="008373EA" w:rsidRDefault="008373EA" w:rsidP="003D5D76">
      <w:pPr>
        <w:pStyle w:val="ListParagraph"/>
        <w:numPr>
          <w:ilvl w:val="0"/>
          <w:numId w:val="22"/>
        </w:numPr>
      </w:pPr>
      <w:r w:rsidRPr="00802826">
        <w:t>Please indicate when you expect realistically and confidently to be able to deliver a complete and final typescript. Please include a writing schedule.</w:t>
      </w:r>
    </w:p>
    <w:p w14:paraId="232374E8" w14:textId="0227E15A" w:rsidR="008373EA" w:rsidRPr="003D5D76" w:rsidRDefault="008373EA" w:rsidP="003D5D76">
      <w:pPr>
        <w:pStyle w:val="ListParagraph"/>
        <w:numPr>
          <w:ilvl w:val="0"/>
          <w:numId w:val="22"/>
        </w:numPr>
      </w:pPr>
      <w:r>
        <w:t xml:space="preserve">For textbooks in Law: </w:t>
      </w:r>
      <w:bookmarkStart w:id="2" w:name="_Hlk204874414"/>
      <w:r w:rsidRPr="003D5D76">
        <w:rPr>
          <w:rFonts w:cs="Calibri"/>
        </w:rPr>
        <w:t>Is there any pending legislation which will affect the contents of the book? If so, when is it due?</w:t>
      </w:r>
      <w:bookmarkEnd w:id="2"/>
    </w:p>
    <w:p w14:paraId="4EFCDCB0" w14:textId="77777777" w:rsidR="003D5D76" w:rsidRPr="00802826" w:rsidRDefault="003D5D76" w:rsidP="003D5D76"/>
    <w:p w14:paraId="2248B276" w14:textId="77777777" w:rsidR="008373EA" w:rsidRPr="00802826" w:rsidRDefault="008373EA" w:rsidP="00AD34EA">
      <w:pPr>
        <w:pStyle w:val="Heading3"/>
      </w:pPr>
      <w:r w:rsidRPr="00802826">
        <w:t>Sample material</w:t>
      </w:r>
    </w:p>
    <w:p w14:paraId="60EA6710" w14:textId="6FC4B051" w:rsidR="008373EA" w:rsidRDefault="008373EA" w:rsidP="003D5D76">
      <w:r w:rsidRPr="00802826">
        <w:t>Please supply a sample chapter or published material related to your proposed book.</w:t>
      </w:r>
    </w:p>
    <w:p w14:paraId="67AD0F81" w14:textId="77777777" w:rsidR="003D5D76" w:rsidRPr="00AD34EA" w:rsidRDefault="003D5D76" w:rsidP="003D5D76"/>
    <w:p w14:paraId="1B80C3D4" w14:textId="77777777" w:rsidR="008373EA" w:rsidRPr="00802826" w:rsidRDefault="008373EA" w:rsidP="00AD34EA">
      <w:pPr>
        <w:pStyle w:val="Heading3"/>
      </w:pPr>
      <w:r w:rsidRPr="00802826">
        <w:t>CV</w:t>
      </w:r>
    </w:p>
    <w:p w14:paraId="3DDBD042" w14:textId="56C79986" w:rsidR="008373EA" w:rsidRDefault="008373EA" w:rsidP="003D5D76">
      <w:r w:rsidRPr="00802826">
        <w:t>This should include a list of relevant publications, full postal address, contact numbers and email address.</w:t>
      </w:r>
    </w:p>
    <w:p w14:paraId="4259859E" w14:textId="77777777" w:rsidR="003D5D76" w:rsidRPr="00802826" w:rsidRDefault="003D5D76" w:rsidP="003D5D76"/>
    <w:p w14:paraId="34D14CFE" w14:textId="77777777" w:rsidR="008373EA" w:rsidRPr="00802826" w:rsidRDefault="008373EA" w:rsidP="00AD34EA">
      <w:pPr>
        <w:pStyle w:val="Heading3"/>
      </w:pPr>
      <w:r w:rsidRPr="00802826">
        <w:t>Readers</w:t>
      </w:r>
    </w:p>
    <w:p w14:paraId="3B86662D" w14:textId="659CACA6" w:rsidR="008373EA" w:rsidRDefault="008373EA" w:rsidP="003D5D76">
      <w:pPr>
        <w:rPr>
          <w:rFonts w:cs="Open Sans"/>
        </w:rPr>
      </w:pPr>
      <w:r w:rsidRPr="00802826">
        <w:t xml:space="preserve">Please provide the names and addresses (including email addresses) of </w:t>
      </w:r>
      <w:r w:rsidRPr="00802826">
        <w:rPr>
          <w:bCs/>
        </w:rPr>
        <w:t xml:space="preserve">eight </w:t>
      </w:r>
      <w:r w:rsidRPr="00802826">
        <w:t xml:space="preserve">specialist readers whose opinion of the proposal we might seek. This should not include colleagues from your institution, your PhD supervisor or examiners. </w:t>
      </w:r>
      <w:r w:rsidRPr="00802826">
        <w:rPr>
          <w:rFonts w:cs="Open Sans"/>
        </w:rPr>
        <w:t>While it is important to include the key people in your field, the principles of equality, diversity and inclusion are important to Edinburgh University Press so please consider this when making your suggestions.</w:t>
      </w:r>
    </w:p>
    <w:p w14:paraId="469846ED" w14:textId="77777777" w:rsidR="003D5D76" w:rsidRPr="00AD34EA" w:rsidRDefault="003D5D76" w:rsidP="003D5D76"/>
    <w:p w14:paraId="2E0A9674" w14:textId="77777777" w:rsidR="008373EA" w:rsidRPr="00802826" w:rsidRDefault="008373EA" w:rsidP="00AD34EA">
      <w:pPr>
        <w:pStyle w:val="Heading3"/>
      </w:pPr>
      <w:r w:rsidRPr="00802826">
        <w:t>Edited collections</w:t>
      </w:r>
    </w:p>
    <w:p w14:paraId="673AAC44" w14:textId="77777777" w:rsidR="008373EA" w:rsidRPr="00802826" w:rsidRDefault="008373EA" w:rsidP="003D5D76">
      <w:r w:rsidRPr="00802826">
        <w:t>If you are proposing an edited book the following information is also required:</w:t>
      </w:r>
    </w:p>
    <w:p w14:paraId="50EF9B85" w14:textId="58E2742D" w:rsidR="008373EA" w:rsidRPr="00802826" w:rsidRDefault="008373EA" w:rsidP="003D5D76">
      <w:pPr>
        <w:pStyle w:val="ListParagraph"/>
        <w:numPr>
          <w:ilvl w:val="0"/>
          <w:numId w:val="23"/>
        </w:numPr>
      </w:pPr>
      <w:r w:rsidRPr="00802826">
        <w:t xml:space="preserve">Names and affiliations of suggested contributors and a note of whether they have agreed to contribute. </w:t>
      </w:r>
    </w:p>
    <w:p w14:paraId="132E2FF6" w14:textId="4166E904" w:rsidR="008373EA" w:rsidRPr="00802826" w:rsidRDefault="008373EA" w:rsidP="003D5D76">
      <w:pPr>
        <w:pStyle w:val="ListParagraph"/>
        <w:numPr>
          <w:ilvl w:val="0"/>
          <w:numId w:val="23"/>
        </w:numPr>
      </w:pPr>
      <w:r w:rsidRPr="00802826">
        <w:t>Title and synopsis for each proposed chapter.</w:t>
      </w:r>
    </w:p>
    <w:p w14:paraId="6DF2A065" w14:textId="028FB9B8" w:rsidR="008373EA" w:rsidRPr="003D5D76" w:rsidRDefault="008373EA" w:rsidP="003D5D76">
      <w:pPr>
        <w:pStyle w:val="ListParagraph"/>
        <w:numPr>
          <w:ilvl w:val="0"/>
          <w:numId w:val="23"/>
        </w:numPr>
        <w:rPr>
          <w:strike/>
        </w:rPr>
      </w:pPr>
      <w:r w:rsidRPr="00802826">
        <w:t>The word count for each chapter.</w:t>
      </w:r>
    </w:p>
    <w:p w14:paraId="71CEA27F" w14:textId="6E2CE3D8" w:rsidR="008373EA" w:rsidRPr="003D5D76" w:rsidRDefault="008373EA" w:rsidP="003D5D76">
      <w:pPr>
        <w:pStyle w:val="ListParagraph"/>
        <w:numPr>
          <w:ilvl w:val="0"/>
          <w:numId w:val="23"/>
        </w:numPr>
        <w:rPr>
          <w:strike/>
          <w:color w:val="auto"/>
        </w:rPr>
      </w:pPr>
      <w:r w:rsidRPr="00802826">
        <w:t xml:space="preserve">A description of the quality control and editing procedures that will be </w:t>
      </w:r>
      <w:r w:rsidRPr="003D5D76">
        <w:rPr>
          <w:color w:val="auto"/>
        </w:rPr>
        <w:t>adopted.</w:t>
      </w:r>
    </w:p>
    <w:p w14:paraId="4B2DDA04" w14:textId="77777777" w:rsidR="003D5D76" w:rsidRPr="003D5D76" w:rsidRDefault="003D5D76" w:rsidP="003D5D76">
      <w:pPr>
        <w:rPr>
          <w:strike/>
          <w:color w:val="auto"/>
        </w:rPr>
      </w:pPr>
    </w:p>
    <w:p w14:paraId="1F3CC57E" w14:textId="77777777" w:rsidR="008373EA" w:rsidRPr="00802826" w:rsidRDefault="008373EA" w:rsidP="00AD34EA">
      <w:pPr>
        <w:pStyle w:val="Heading3"/>
      </w:pPr>
      <w:r w:rsidRPr="00802826">
        <w:t>Books with illustrations</w:t>
      </w:r>
    </w:p>
    <w:p w14:paraId="09C5FE06" w14:textId="55716498" w:rsidR="008373EA" w:rsidRDefault="008373EA" w:rsidP="003D5D76">
      <w:r w:rsidRPr="00802826">
        <w:t>If you wish to propose essential illustrations to accompany the text, please specify types (</w:t>
      </w:r>
      <w:proofErr w:type="gramStart"/>
      <w:r w:rsidRPr="00802826">
        <w:t>e.g.</w:t>
      </w:r>
      <w:proofErr w:type="gramEnd"/>
      <w:r w:rsidRPr="00802826">
        <w:t xml:space="preserve"> photographs, maps, diagrams, graphs, charts, figures and tables), the number to be included in each chapter and the availability of financial resources to cover the costs of any copyright permissions. Please assume black-and-white printing unless you have access to funding to cover the costs of </w:t>
      </w:r>
      <w:proofErr w:type="spellStart"/>
      <w:r w:rsidRPr="00802826">
        <w:t>colour</w:t>
      </w:r>
      <w:proofErr w:type="spellEnd"/>
      <w:r w:rsidRPr="00802826">
        <w:t xml:space="preserve"> printing.</w:t>
      </w:r>
    </w:p>
    <w:p w14:paraId="7A2CF3EE" w14:textId="77777777" w:rsidR="003D5D76" w:rsidRPr="00AD34EA" w:rsidRDefault="003D5D76" w:rsidP="003D5D76"/>
    <w:p w14:paraId="0BAED52B" w14:textId="77777777" w:rsidR="008373EA" w:rsidRPr="00802826" w:rsidRDefault="008373EA" w:rsidP="00AD34EA">
      <w:pPr>
        <w:pStyle w:val="Heading3"/>
      </w:pPr>
      <w:r w:rsidRPr="00802826">
        <w:t>Reproducing material in copyright</w:t>
      </w:r>
    </w:p>
    <w:p w14:paraId="75174716" w14:textId="7AB82BCC" w:rsidR="008373EA" w:rsidRDefault="008373EA" w:rsidP="003D5D76">
      <w:r w:rsidRPr="00802826">
        <w:t>If you plan to include material in copyright which will require permissions (</w:t>
      </w:r>
      <w:proofErr w:type="gramStart"/>
      <w:r w:rsidRPr="00802826">
        <w:t>e.g.</w:t>
      </w:r>
      <w:proofErr w:type="gramEnd"/>
      <w:r w:rsidRPr="00802826">
        <w:t xml:space="preserve"> substantial prose extracts), please indicate in your proposal whether you have either cleared and paid for the necessary permissions or have access to funds in order to do so.</w:t>
      </w:r>
    </w:p>
    <w:bookmarkStart w:id="3" w:name="_Hlk210656035"/>
    <w:p w14:paraId="06751D62" w14:textId="4967F95D" w:rsidR="00AD34EA" w:rsidRDefault="00AD34EA" w:rsidP="003D5D76">
      <w:pPr>
        <w:pStyle w:val="ListParagraph"/>
        <w:numPr>
          <w:ilvl w:val="0"/>
          <w:numId w:val="24"/>
        </w:numPr>
      </w:pPr>
      <w:r>
        <w:lastRenderedPageBreak/>
        <w:fldChar w:fldCharType="begin"/>
      </w:r>
      <w:r>
        <w:instrText xml:space="preserve"> HYPERLINK "https://edinburghuniversitypress.com/publish-with-us/writing-your-book/clearing-copyright" </w:instrText>
      </w:r>
      <w:r>
        <w:fldChar w:fldCharType="separate"/>
      </w:r>
      <w:r w:rsidRPr="00F96D6E">
        <w:rPr>
          <w:rStyle w:val="Hyperlink"/>
        </w:rPr>
        <w:t>See our Clearing Copyright Guidelines for more information</w:t>
      </w:r>
      <w:r>
        <w:fldChar w:fldCharType="end"/>
      </w:r>
      <w:r w:rsidRPr="00F96D6E">
        <w:t xml:space="preserve">. </w:t>
      </w:r>
      <w:bookmarkEnd w:id="3"/>
    </w:p>
    <w:p w14:paraId="34D64D76" w14:textId="77777777" w:rsidR="003D5D76" w:rsidRPr="00AD34EA" w:rsidRDefault="003D5D76" w:rsidP="003D5D76"/>
    <w:p w14:paraId="190EFD7F" w14:textId="77777777" w:rsidR="008373EA" w:rsidRPr="00802826" w:rsidRDefault="008373EA" w:rsidP="00AD34EA">
      <w:pPr>
        <w:pStyle w:val="Heading3"/>
      </w:pPr>
      <w:r w:rsidRPr="00802826">
        <w:t>Open Access requirements</w:t>
      </w:r>
    </w:p>
    <w:p w14:paraId="2EC3CCA3" w14:textId="6FF7546C" w:rsidR="008373EA" w:rsidRDefault="008373EA" w:rsidP="003D5D76">
      <w:r w:rsidRPr="00802826">
        <w:t>Please let us know if there are any Open Access requirements to consider in relation to the publication of your work.</w:t>
      </w:r>
    </w:p>
    <w:p w14:paraId="7E6E995C" w14:textId="77777777" w:rsidR="003D5D76" w:rsidRPr="00802826" w:rsidRDefault="003D5D76" w:rsidP="003D5D76"/>
    <w:p w14:paraId="41FA0636" w14:textId="77777777" w:rsidR="00AD34EA" w:rsidRPr="0023193B" w:rsidRDefault="00AD34EA" w:rsidP="00AD34EA">
      <w:pPr>
        <w:pStyle w:val="Heading2"/>
      </w:pPr>
      <w:r w:rsidRPr="0023193B">
        <w:t>Submit your book proposal</w:t>
      </w:r>
    </w:p>
    <w:p w14:paraId="2FCD186A" w14:textId="0D5FC564" w:rsidR="00AD34EA" w:rsidRDefault="00AD34EA" w:rsidP="003D5D76">
      <w:r w:rsidRPr="00A43829">
        <w:t xml:space="preserve">Email your book proposal as a Word </w:t>
      </w:r>
      <w:r w:rsidRPr="00A15E2C">
        <w:t>document (not as a PDF)</w:t>
      </w:r>
      <w:r w:rsidRPr="00A43829">
        <w:t xml:space="preserve"> together with your sample material, to the commissioning editor for your subject.</w:t>
      </w:r>
    </w:p>
    <w:p w14:paraId="2E2450B1" w14:textId="77777777" w:rsidR="003D5D76" w:rsidRPr="00A43829" w:rsidRDefault="003D5D76" w:rsidP="003D5D76"/>
    <w:p w14:paraId="6A2E6955" w14:textId="42386375" w:rsidR="00AD34EA" w:rsidRDefault="00AD34EA" w:rsidP="003D5D76">
      <w:r w:rsidRPr="00A43829">
        <w:t>We ask for sole consideration of the project while it is under review.</w:t>
      </w:r>
    </w:p>
    <w:p w14:paraId="084C64A9" w14:textId="77777777" w:rsidR="003D5D76" w:rsidRPr="00A43829" w:rsidRDefault="003D5D76" w:rsidP="003D5D76"/>
    <w:p w14:paraId="118BBF05" w14:textId="75BE631C" w:rsidR="00AD34EA" w:rsidRDefault="00AD34EA" w:rsidP="003D5D76">
      <w:r w:rsidRPr="00A43829">
        <w:t>If you have any questions about your book proposal, contact the commissioning editor for your subject and we’ll be happy to help.</w:t>
      </w:r>
    </w:p>
    <w:p w14:paraId="23ED2076" w14:textId="77777777" w:rsidR="003D5D76" w:rsidRPr="00A43829" w:rsidRDefault="003D5D76" w:rsidP="003D5D76"/>
    <w:p w14:paraId="392BCDD3" w14:textId="5B0308EF" w:rsidR="00AD34EA" w:rsidRDefault="00AD34EA" w:rsidP="003D5D76">
      <w:r w:rsidRPr="00A43829">
        <w:t>We look forward to receiving your book proposal, and good luck!</w:t>
      </w:r>
    </w:p>
    <w:p w14:paraId="1E7AB043" w14:textId="77777777" w:rsidR="003D5D76" w:rsidRPr="00A43829" w:rsidRDefault="003D5D76" w:rsidP="003D5D76"/>
    <w:bookmarkStart w:id="4" w:name="_Hlk210656010"/>
    <w:p w14:paraId="2A5F24B2" w14:textId="0166F9BB" w:rsidR="008373EA" w:rsidRPr="00DC1A7B" w:rsidRDefault="00AD34EA" w:rsidP="003D5D76">
      <w:pPr>
        <w:pStyle w:val="ListParagraph"/>
        <w:numPr>
          <w:ilvl w:val="0"/>
          <w:numId w:val="24"/>
        </w:numPr>
      </w:pPr>
      <w:r>
        <w:fldChar w:fldCharType="begin"/>
      </w:r>
      <w:r>
        <w:instrText xml:space="preserve"> HYPERLINK "https://edinburghuniversitypress.com/publish-with-us/meet-the-editorial-team" </w:instrText>
      </w:r>
      <w:r>
        <w:fldChar w:fldCharType="separate"/>
      </w:r>
      <w:r w:rsidRPr="00A43829">
        <w:rPr>
          <w:rStyle w:val="Hyperlink"/>
        </w:rPr>
        <w:t>Meet the editorial team and find your commissioning editor</w:t>
      </w:r>
      <w:r>
        <w:rPr>
          <w:rStyle w:val="Hyperlink"/>
        </w:rPr>
        <w:fldChar w:fldCharType="end"/>
      </w:r>
      <w:r w:rsidRPr="003D5D76">
        <w:rPr>
          <w:rStyle w:val="Hyperlink"/>
          <w:color w:val="auto"/>
          <w:u w:val="none"/>
        </w:rPr>
        <w:t>.</w:t>
      </w:r>
      <w:bookmarkEnd w:id="4"/>
    </w:p>
    <w:sectPr w:rsidR="008373EA" w:rsidRPr="00DC1A7B" w:rsidSect="00B424A7">
      <w:footerReference w:type="default" r:id="rId8"/>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5A9E9" w14:textId="77777777" w:rsidR="008373EA" w:rsidRDefault="008373EA" w:rsidP="001F6837">
      <w:r>
        <w:separator/>
      </w:r>
    </w:p>
  </w:endnote>
  <w:endnote w:type="continuationSeparator" w:id="0">
    <w:p w14:paraId="0BD417D3" w14:textId="77777777" w:rsidR="008373EA" w:rsidRDefault="008373EA"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20B0503030403020204"/>
    <w:charset w:val="00"/>
    <w:family w:val="swiss"/>
    <w:notTrueType/>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13AAF5C1"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5509C4B4" wp14:editId="72CC2280">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20A299FF"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46D3" w14:textId="77777777" w:rsidR="008373EA" w:rsidRDefault="008373EA" w:rsidP="001F6837">
      <w:r>
        <w:separator/>
      </w:r>
    </w:p>
  </w:footnote>
  <w:footnote w:type="continuationSeparator" w:id="0">
    <w:p w14:paraId="791C5B7A" w14:textId="77777777" w:rsidR="008373EA" w:rsidRDefault="008373EA"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055C"/>
    <w:multiLevelType w:val="hybridMultilevel"/>
    <w:tmpl w:val="8FAA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20CEA"/>
    <w:multiLevelType w:val="hybridMultilevel"/>
    <w:tmpl w:val="47D0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4333B"/>
    <w:multiLevelType w:val="multilevel"/>
    <w:tmpl w:val="1D32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737C3"/>
    <w:multiLevelType w:val="hybridMultilevel"/>
    <w:tmpl w:val="061E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4158D"/>
    <w:multiLevelType w:val="hybridMultilevel"/>
    <w:tmpl w:val="D7D6E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13CC4"/>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C0547"/>
    <w:multiLevelType w:val="hybridMultilevel"/>
    <w:tmpl w:val="2904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37621"/>
    <w:multiLevelType w:val="hybridMultilevel"/>
    <w:tmpl w:val="5568C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DA4852"/>
    <w:multiLevelType w:val="hybridMultilevel"/>
    <w:tmpl w:val="7B886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B21FB6"/>
    <w:multiLevelType w:val="hybridMultilevel"/>
    <w:tmpl w:val="96E8D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B4625"/>
    <w:multiLevelType w:val="hybridMultilevel"/>
    <w:tmpl w:val="66A4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794B4D"/>
    <w:multiLevelType w:val="hybridMultilevel"/>
    <w:tmpl w:val="008AE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4B7F9D"/>
    <w:multiLevelType w:val="hybridMultilevel"/>
    <w:tmpl w:val="F4B4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23473C"/>
    <w:multiLevelType w:val="hybridMultilevel"/>
    <w:tmpl w:val="041E4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B419A8"/>
    <w:multiLevelType w:val="hybridMultilevel"/>
    <w:tmpl w:val="06844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B5BCF"/>
    <w:multiLevelType w:val="hybridMultilevel"/>
    <w:tmpl w:val="AC664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1B0BEA"/>
    <w:multiLevelType w:val="multilevel"/>
    <w:tmpl w:val="7650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2E173D"/>
    <w:multiLevelType w:val="multilevel"/>
    <w:tmpl w:val="566A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B70D22"/>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217B57"/>
    <w:multiLevelType w:val="hybridMultilevel"/>
    <w:tmpl w:val="FA0A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B21B8B"/>
    <w:multiLevelType w:val="hybridMultilevel"/>
    <w:tmpl w:val="B16AB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5745A8"/>
    <w:multiLevelType w:val="hybridMultilevel"/>
    <w:tmpl w:val="F3627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BE71DB"/>
    <w:multiLevelType w:val="hybridMultilevel"/>
    <w:tmpl w:val="81A29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EF08D0"/>
    <w:multiLevelType w:val="hybridMultilevel"/>
    <w:tmpl w:val="7D9C6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17"/>
  </w:num>
  <w:num w:numId="4">
    <w:abstractNumId w:val="4"/>
  </w:num>
  <w:num w:numId="5">
    <w:abstractNumId w:val="14"/>
  </w:num>
  <w:num w:numId="6">
    <w:abstractNumId w:val="1"/>
  </w:num>
  <w:num w:numId="7">
    <w:abstractNumId w:val="22"/>
  </w:num>
  <w:num w:numId="8">
    <w:abstractNumId w:val="12"/>
  </w:num>
  <w:num w:numId="9">
    <w:abstractNumId w:val="21"/>
  </w:num>
  <w:num w:numId="10">
    <w:abstractNumId w:val="7"/>
  </w:num>
  <w:num w:numId="11">
    <w:abstractNumId w:val="23"/>
  </w:num>
  <w:num w:numId="12">
    <w:abstractNumId w:val="9"/>
  </w:num>
  <w:num w:numId="13">
    <w:abstractNumId w:val="5"/>
  </w:num>
  <w:num w:numId="14">
    <w:abstractNumId w:val="18"/>
  </w:num>
  <w:num w:numId="15">
    <w:abstractNumId w:val="0"/>
  </w:num>
  <w:num w:numId="16">
    <w:abstractNumId w:val="15"/>
  </w:num>
  <w:num w:numId="17">
    <w:abstractNumId w:val="19"/>
  </w:num>
  <w:num w:numId="18">
    <w:abstractNumId w:val="3"/>
  </w:num>
  <w:num w:numId="19">
    <w:abstractNumId w:val="6"/>
  </w:num>
  <w:num w:numId="20">
    <w:abstractNumId w:val="10"/>
  </w:num>
  <w:num w:numId="21">
    <w:abstractNumId w:val="20"/>
  </w:num>
  <w:num w:numId="22">
    <w:abstractNumId w:val="13"/>
  </w:num>
  <w:num w:numId="23">
    <w:abstractNumId w:val="1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3EA"/>
    <w:rsid w:val="00010D01"/>
    <w:rsid w:val="00040A3C"/>
    <w:rsid w:val="001C39E8"/>
    <w:rsid w:val="001F6837"/>
    <w:rsid w:val="00364AEA"/>
    <w:rsid w:val="003D5D76"/>
    <w:rsid w:val="004176B1"/>
    <w:rsid w:val="00534E16"/>
    <w:rsid w:val="005512C6"/>
    <w:rsid w:val="00553185"/>
    <w:rsid w:val="00573756"/>
    <w:rsid w:val="005A56C5"/>
    <w:rsid w:val="005D5139"/>
    <w:rsid w:val="00645795"/>
    <w:rsid w:val="006E2D17"/>
    <w:rsid w:val="00700801"/>
    <w:rsid w:val="0071682D"/>
    <w:rsid w:val="0072274D"/>
    <w:rsid w:val="00736133"/>
    <w:rsid w:val="007A3D37"/>
    <w:rsid w:val="008054FC"/>
    <w:rsid w:val="00825242"/>
    <w:rsid w:val="008373EA"/>
    <w:rsid w:val="009E530E"/>
    <w:rsid w:val="00AD34EA"/>
    <w:rsid w:val="00B25274"/>
    <w:rsid w:val="00B424A7"/>
    <w:rsid w:val="00B52578"/>
    <w:rsid w:val="00B53B52"/>
    <w:rsid w:val="00C30137"/>
    <w:rsid w:val="00DA3C12"/>
    <w:rsid w:val="00DC1A7B"/>
    <w:rsid w:val="00DF37FC"/>
    <w:rsid w:val="00E173A9"/>
    <w:rsid w:val="00F119C3"/>
    <w:rsid w:val="00F13F9A"/>
    <w:rsid w:val="00F22F70"/>
    <w:rsid w:val="00F7495B"/>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80598C"/>
  <w15:chartTrackingRefBased/>
  <w15:docId w15:val="{57866829-A6EC-4E92-B624-32791D6C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Text"/>
    <w:qFormat/>
    <w:rsid w:val="00736133"/>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F22F70"/>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F22F70"/>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CommentReference">
    <w:name w:val="annotation reference"/>
    <w:basedOn w:val="DefaultParagraphFont"/>
    <w:uiPriority w:val="99"/>
    <w:semiHidden/>
    <w:unhideWhenUsed/>
    <w:rsid w:val="008373EA"/>
    <w:rPr>
      <w:sz w:val="16"/>
      <w:szCs w:val="16"/>
    </w:rPr>
  </w:style>
  <w:style w:type="paragraph" w:styleId="CommentText">
    <w:name w:val="annotation text"/>
    <w:basedOn w:val="Normal"/>
    <w:link w:val="CommentTextChar"/>
    <w:uiPriority w:val="99"/>
    <w:semiHidden/>
    <w:unhideWhenUsed/>
    <w:rsid w:val="008373EA"/>
    <w:rPr>
      <w:sz w:val="20"/>
    </w:rPr>
  </w:style>
  <w:style w:type="character" w:customStyle="1" w:styleId="CommentTextChar">
    <w:name w:val="Comment Text Char"/>
    <w:basedOn w:val="DefaultParagraphFont"/>
    <w:link w:val="CommentText"/>
    <w:uiPriority w:val="99"/>
    <w:semiHidden/>
    <w:rsid w:val="008373EA"/>
    <w:rPr>
      <w:rFonts w:ascii="Open Sans" w:hAnsi="Open Sans" w:cs="Times New Roman"/>
      <w:color w:val="000000" w:themeColor="text1"/>
      <w:sz w:val="20"/>
      <w:szCs w:val="20"/>
      <w:lang w:val="en-US" w:eastAsia="en-GB"/>
    </w:rPr>
  </w:style>
  <w:style w:type="paragraph" w:styleId="CommentSubject">
    <w:name w:val="annotation subject"/>
    <w:basedOn w:val="CommentText"/>
    <w:next w:val="CommentText"/>
    <w:link w:val="CommentSubjectChar"/>
    <w:uiPriority w:val="99"/>
    <w:semiHidden/>
    <w:unhideWhenUsed/>
    <w:rsid w:val="008373EA"/>
    <w:rPr>
      <w:b/>
      <w:bCs/>
    </w:rPr>
  </w:style>
  <w:style w:type="character" w:customStyle="1" w:styleId="CommentSubjectChar">
    <w:name w:val="Comment Subject Char"/>
    <w:basedOn w:val="CommentTextChar"/>
    <w:link w:val="CommentSubject"/>
    <w:uiPriority w:val="99"/>
    <w:semiHidden/>
    <w:rsid w:val="008373EA"/>
    <w:rPr>
      <w:rFonts w:ascii="Open Sans" w:hAnsi="Open Sans" w:cs="Times New Roman"/>
      <w:b/>
      <w:bCs/>
      <w:color w:val="000000" w:themeColor="text1"/>
      <w:sz w:val="20"/>
      <w:szCs w:val="20"/>
      <w:lang w:val="en-US" w:eastAsia="en-GB"/>
    </w:rPr>
  </w:style>
  <w:style w:type="character" w:styleId="Hyperlink">
    <w:name w:val="Hyperlink"/>
    <w:basedOn w:val="DefaultParagraphFont"/>
    <w:uiPriority w:val="99"/>
    <w:unhideWhenUsed/>
    <w:rsid w:val="00AD34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d.ac.uk\dst\shared\CSG\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6</TotalTime>
  <Pages>5</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Knight</dc:creator>
  <cp:keywords/>
  <dc:description/>
  <cp:lastModifiedBy>Kirsten Knight</cp:lastModifiedBy>
  <cp:revision>3</cp:revision>
  <dcterms:created xsi:type="dcterms:W3CDTF">2025-10-06T15:53:00Z</dcterms:created>
  <dcterms:modified xsi:type="dcterms:W3CDTF">2025-10-06T15:59:00Z</dcterms:modified>
  <cp:contentStatus/>
</cp:coreProperties>
</file>