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9A80C" w14:textId="51038D30" w:rsidR="006A7FC8" w:rsidRPr="006A7FC8" w:rsidRDefault="006A7FC8" w:rsidP="006A7FC8">
      <w:pPr>
        <w:pStyle w:val="Heading1"/>
        <w:rPr>
          <w:sz w:val="48"/>
          <w:szCs w:val="48"/>
        </w:rPr>
      </w:pPr>
      <w:r w:rsidRPr="0021666D">
        <w:rPr>
          <w:sz w:val="48"/>
          <w:szCs w:val="48"/>
        </w:rPr>
        <w:t xml:space="preserve">Series Proposal Guidelines </w:t>
      </w:r>
    </w:p>
    <w:p w14:paraId="18B095C6" w14:textId="104C4900" w:rsidR="006A7FC8" w:rsidRDefault="006A7FC8" w:rsidP="006A7FC8">
      <w:r w:rsidRPr="0021666D">
        <w:t>Edinburgh University Press is pleased to consider proposals for book series in the subject areas we are actively developing.</w:t>
      </w:r>
    </w:p>
    <w:p w14:paraId="59994151" w14:textId="77777777" w:rsidR="006A7FC8" w:rsidRPr="0021666D" w:rsidRDefault="006A7FC8" w:rsidP="006A7FC8"/>
    <w:p w14:paraId="496E965C" w14:textId="77777777" w:rsidR="006A7FC8" w:rsidRPr="0021666D" w:rsidRDefault="006A7FC8" w:rsidP="006A7FC8">
      <w:pPr>
        <w:pStyle w:val="Heading2"/>
      </w:pPr>
      <w:r w:rsidRPr="0021666D">
        <w:t>Our subject areas</w:t>
      </w:r>
    </w:p>
    <w:p w14:paraId="328B2190" w14:textId="77777777" w:rsidR="006A7FC8" w:rsidRPr="0021666D" w:rsidRDefault="006A7FC8" w:rsidP="006A7FC8">
      <w:pPr>
        <w:pStyle w:val="ListParagraph"/>
        <w:numPr>
          <w:ilvl w:val="0"/>
          <w:numId w:val="28"/>
        </w:numPr>
      </w:pPr>
      <w:r w:rsidRPr="0021666D">
        <w:t>Ancient History</w:t>
      </w:r>
      <w:r>
        <w:t xml:space="preserve"> &amp; Classical Studies</w:t>
      </w:r>
    </w:p>
    <w:p w14:paraId="1E93587F" w14:textId="77777777" w:rsidR="006A7FC8" w:rsidRPr="0021666D" w:rsidRDefault="006A7FC8" w:rsidP="006A7FC8">
      <w:pPr>
        <w:pStyle w:val="ListParagraph"/>
        <w:numPr>
          <w:ilvl w:val="0"/>
          <w:numId w:val="28"/>
        </w:numPr>
      </w:pPr>
      <w:r w:rsidRPr="0021666D">
        <w:t xml:space="preserve">Film </w:t>
      </w:r>
      <w:r>
        <w:t xml:space="preserve">&amp; Television </w:t>
      </w:r>
      <w:r w:rsidRPr="0021666D">
        <w:t>Studies</w:t>
      </w:r>
    </w:p>
    <w:p w14:paraId="15B6C90B" w14:textId="77777777" w:rsidR="006A7FC8" w:rsidRPr="0021666D" w:rsidRDefault="006A7FC8" w:rsidP="006A7FC8">
      <w:pPr>
        <w:pStyle w:val="ListParagraph"/>
        <w:numPr>
          <w:ilvl w:val="0"/>
          <w:numId w:val="28"/>
        </w:numPr>
      </w:pPr>
      <w:r w:rsidRPr="0021666D">
        <w:t>Islamic &amp; Middle Eastern Studies</w:t>
      </w:r>
    </w:p>
    <w:p w14:paraId="204B7AB9" w14:textId="77777777" w:rsidR="006A7FC8" w:rsidRPr="0021666D" w:rsidRDefault="006A7FC8" w:rsidP="006A7FC8">
      <w:pPr>
        <w:pStyle w:val="ListParagraph"/>
        <w:numPr>
          <w:ilvl w:val="0"/>
          <w:numId w:val="28"/>
        </w:numPr>
      </w:pPr>
      <w:r w:rsidRPr="0021666D">
        <w:t>Language &amp; Linguistics</w:t>
      </w:r>
    </w:p>
    <w:p w14:paraId="0AAFC8E0" w14:textId="77777777" w:rsidR="006A7FC8" w:rsidRPr="0021666D" w:rsidRDefault="006A7FC8" w:rsidP="006A7FC8">
      <w:pPr>
        <w:pStyle w:val="ListParagraph"/>
        <w:numPr>
          <w:ilvl w:val="0"/>
          <w:numId w:val="28"/>
        </w:numPr>
      </w:pPr>
      <w:r w:rsidRPr="0021666D">
        <w:t>Law</w:t>
      </w:r>
    </w:p>
    <w:p w14:paraId="14B9FFA9" w14:textId="77777777" w:rsidR="006A7FC8" w:rsidRPr="0021666D" w:rsidRDefault="006A7FC8" w:rsidP="006A7FC8">
      <w:pPr>
        <w:pStyle w:val="ListParagraph"/>
        <w:numPr>
          <w:ilvl w:val="0"/>
          <w:numId w:val="28"/>
        </w:numPr>
      </w:pPr>
      <w:r w:rsidRPr="0021666D">
        <w:t>Literary Studies</w:t>
      </w:r>
    </w:p>
    <w:p w14:paraId="3E91B868" w14:textId="77777777" w:rsidR="006A7FC8" w:rsidRPr="0021666D" w:rsidRDefault="006A7FC8" w:rsidP="006A7FC8">
      <w:pPr>
        <w:pStyle w:val="ListParagraph"/>
        <w:numPr>
          <w:ilvl w:val="0"/>
          <w:numId w:val="28"/>
        </w:numPr>
      </w:pPr>
      <w:r w:rsidRPr="0021666D">
        <w:t>Philosophy</w:t>
      </w:r>
    </w:p>
    <w:p w14:paraId="775C4897" w14:textId="77777777" w:rsidR="006A7FC8" w:rsidRPr="0021666D" w:rsidRDefault="006A7FC8" w:rsidP="006A7FC8">
      <w:pPr>
        <w:pStyle w:val="ListParagraph"/>
        <w:numPr>
          <w:ilvl w:val="0"/>
          <w:numId w:val="28"/>
        </w:numPr>
      </w:pPr>
      <w:r w:rsidRPr="0021666D">
        <w:t>Politics</w:t>
      </w:r>
      <w:r>
        <w:t xml:space="preserve"> &amp; International Relations </w:t>
      </w:r>
    </w:p>
    <w:p w14:paraId="2A59CEC1" w14:textId="21D453E4" w:rsidR="006A7FC8" w:rsidRDefault="006A7FC8" w:rsidP="006A7FC8">
      <w:pPr>
        <w:pStyle w:val="ListParagraph"/>
        <w:numPr>
          <w:ilvl w:val="0"/>
          <w:numId w:val="28"/>
        </w:numPr>
      </w:pPr>
      <w:r w:rsidRPr="0021666D">
        <w:t>Scottish Studies</w:t>
      </w:r>
    </w:p>
    <w:p w14:paraId="69A32393" w14:textId="77777777" w:rsidR="006A7FC8" w:rsidRPr="0021666D" w:rsidRDefault="006A7FC8" w:rsidP="006A7FC8"/>
    <w:p w14:paraId="525D8C5E" w14:textId="77777777" w:rsidR="006A7FC8" w:rsidRPr="0021666D" w:rsidRDefault="006A7FC8" w:rsidP="006A7FC8">
      <w:pPr>
        <w:pStyle w:val="Heading2"/>
      </w:pPr>
      <w:r w:rsidRPr="0021666D">
        <w:t>Preparing your series proposal</w:t>
      </w:r>
    </w:p>
    <w:p w14:paraId="0FCE58DF" w14:textId="35DDA606" w:rsidR="006A7FC8" w:rsidRDefault="006A7FC8" w:rsidP="006A7FC8">
      <w:r w:rsidRPr="0021666D">
        <w:t>Save your series proposal as a Word document and include the following information. This will help us to review your proposal and reply to you promptly.</w:t>
      </w:r>
    </w:p>
    <w:p w14:paraId="1336F1C6" w14:textId="77777777" w:rsidR="006A7FC8" w:rsidRPr="006A7FC8" w:rsidRDefault="006A7FC8" w:rsidP="006A7FC8"/>
    <w:p w14:paraId="234D1A32" w14:textId="5AABE71E" w:rsidR="006A7FC8" w:rsidRPr="0021666D" w:rsidRDefault="006A7FC8" w:rsidP="006A7FC8">
      <w:pPr>
        <w:pStyle w:val="Heading3"/>
      </w:pPr>
      <w:r w:rsidRPr="0021666D">
        <w:t>Title</w:t>
      </w:r>
    </w:p>
    <w:p w14:paraId="5FF2BD30" w14:textId="77777777" w:rsidR="006A7FC8" w:rsidRPr="0021666D" w:rsidRDefault="006A7FC8" w:rsidP="006A7FC8">
      <w:pPr>
        <w:pStyle w:val="ListParagraph"/>
        <w:numPr>
          <w:ilvl w:val="0"/>
          <w:numId w:val="29"/>
        </w:numPr>
      </w:pPr>
      <w:r w:rsidRPr="0021666D">
        <w:t>A good title is vital for attracting book proposals to your series.</w:t>
      </w:r>
    </w:p>
    <w:p w14:paraId="7E50D025" w14:textId="77777777" w:rsidR="006A7FC8" w:rsidRPr="0021666D" w:rsidRDefault="006A7FC8" w:rsidP="006A7FC8">
      <w:pPr>
        <w:pStyle w:val="ListParagraph"/>
        <w:numPr>
          <w:ilvl w:val="0"/>
          <w:numId w:val="29"/>
        </w:numPr>
      </w:pPr>
      <w:r w:rsidRPr="0021666D">
        <w:t>The title should be short, clear and communicate what your series is about.</w:t>
      </w:r>
    </w:p>
    <w:p w14:paraId="7D4E295A" w14:textId="77777777" w:rsidR="006A7FC8" w:rsidRPr="0021666D" w:rsidRDefault="006A7FC8" w:rsidP="006A7FC8">
      <w:pPr>
        <w:pStyle w:val="ListParagraph"/>
        <w:numPr>
          <w:ilvl w:val="0"/>
          <w:numId w:val="29"/>
        </w:numPr>
      </w:pPr>
      <w:r w:rsidRPr="0021666D">
        <w:t>Include keywords in your title to help readers to discover your series – think about the words people might use in search engines like Google.</w:t>
      </w:r>
    </w:p>
    <w:p w14:paraId="2EF8F76F" w14:textId="77777777" w:rsidR="006A7FC8" w:rsidRDefault="006A7FC8" w:rsidP="006A7FC8">
      <w:pPr>
        <w:rPr>
          <w:sz w:val="24"/>
          <w:szCs w:val="24"/>
        </w:rPr>
      </w:pPr>
    </w:p>
    <w:p w14:paraId="3A956319" w14:textId="02BD3077" w:rsidR="006A7FC8" w:rsidRPr="0021666D" w:rsidRDefault="006A7FC8" w:rsidP="006A7FC8">
      <w:pPr>
        <w:pStyle w:val="Heading3"/>
      </w:pPr>
      <w:r w:rsidRPr="0021666D">
        <w:t>Series Editor</w:t>
      </w:r>
    </w:p>
    <w:p w14:paraId="1007843C" w14:textId="77777777" w:rsidR="006A7FC8" w:rsidRPr="0021666D" w:rsidRDefault="006A7FC8" w:rsidP="006A7FC8">
      <w:pPr>
        <w:pStyle w:val="ListParagraph"/>
        <w:numPr>
          <w:ilvl w:val="0"/>
          <w:numId w:val="30"/>
        </w:numPr>
      </w:pPr>
      <w:r w:rsidRPr="0021666D">
        <w:t>The names, affiliations and brief biography of all series editors.</w:t>
      </w:r>
    </w:p>
    <w:p w14:paraId="2C429E40" w14:textId="77777777" w:rsidR="006A7FC8" w:rsidRDefault="006A7FC8" w:rsidP="006A7FC8">
      <w:pPr>
        <w:rPr>
          <w:sz w:val="24"/>
          <w:szCs w:val="24"/>
        </w:rPr>
      </w:pPr>
    </w:p>
    <w:p w14:paraId="0B68B696" w14:textId="11029CB6" w:rsidR="006A7FC8" w:rsidRPr="0021666D" w:rsidRDefault="006A7FC8" w:rsidP="006A7FC8">
      <w:pPr>
        <w:pStyle w:val="Heading3"/>
      </w:pPr>
      <w:r w:rsidRPr="0021666D">
        <w:t>Headline</w:t>
      </w:r>
    </w:p>
    <w:p w14:paraId="4B31423A" w14:textId="77777777" w:rsidR="006A7FC8" w:rsidRPr="0021666D" w:rsidRDefault="006A7FC8" w:rsidP="006A7FC8">
      <w:pPr>
        <w:pStyle w:val="ListParagraph"/>
        <w:numPr>
          <w:ilvl w:val="0"/>
          <w:numId w:val="30"/>
        </w:numPr>
      </w:pPr>
      <w:proofErr w:type="spellStart"/>
      <w:r w:rsidRPr="0021666D">
        <w:t>Summarise</w:t>
      </w:r>
      <w:proofErr w:type="spellEnd"/>
      <w:r w:rsidRPr="0021666D">
        <w:t xml:space="preserve"> your series in 10–15 words.</w:t>
      </w:r>
    </w:p>
    <w:p w14:paraId="3BC68B94" w14:textId="0FB25CF2" w:rsidR="006A7FC8" w:rsidRDefault="006A7FC8" w:rsidP="006A7FC8">
      <w:pPr>
        <w:pStyle w:val="ListParagraph"/>
        <w:numPr>
          <w:ilvl w:val="0"/>
          <w:numId w:val="30"/>
        </w:numPr>
      </w:pPr>
      <w:r w:rsidRPr="0021666D">
        <w:t>Don’t repeat the title.</w:t>
      </w:r>
    </w:p>
    <w:p w14:paraId="48A4633D" w14:textId="77777777" w:rsidR="006A7FC8" w:rsidRPr="0021666D" w:rsidRDefault="006A7FC8" w:rsidP="006A7FC8"/>
    <w:p w14:paraId="4AE584CE" w14:textId="77777777" w:rsidR="006A7FC8" w:rsidRPr="0021666D" w:rsidRDefault="006A7FC8" w:rsidP="006A7FC8">
      <w:pPr>
        <w:pStyle w:val="Heading3"/>
      </w:pPr>
      <w:r w:rsidRPr="0021666D">
        <w:t>Pitch</w:t>
      </w:r>
    </w:p>
    <w:p w14:paraId="6224BD15" w14:textId="77777777" w:rsidR="006A7FC8" w:rsidRPr="0021666D" w:rsidRDefault="006A7FC8" w:rsidP="006A7FC8">
      <w:pPr>
        <w:pStyle w:val="ListParagraph"/>
        <w:numPr>
          <w:ilvl w:val="0"/>
          <w:numId w:val="31"/>
        </w:numPr>
      </w:pPr>
      <w:r w:rsidRPr="0021666D">
        <w:t>One paragraph – around 150 words – describing the main purpose of your series: what it is about, why it is important and how it will benefit the reader.</w:t>
      </w:r>
    </w:p>
    <w:p w14:paraId="3676BE33" w14:textId="77777777" w:rsidR="006A7FC8" w:rsidRPr="0021666D" w:rsidRDefault="006A7FC8" w:rsidP="006A7FC8">
      <w:pPr>
        <w:pStyle w:val="ListParagraph"/>
        <w:numPr>
          <w:ilvl w:val="0"/>
          <w:numId w:val="31"/>
        </w:numPr>
      </w:pPr>
      <w:r w:rsidRPr="0021666D">
        <w:t>This will be used as the basis for your series description in catalogues, on flyers and on our website, so it is worth taking time over it.</w:t>
      </w:r>
    </w:p>
    <w:p w14:paraId="046B6FC4" w14:textId="77777777" w:rsidR="006A7FC8" w:rsidRPr="0021666D" w:rsidRDefault="006A7FC8" w:rsidP="006A7FC8">
      <w:pPr>
        <w:pStyle w:val="ListParagraph"/>
        <w:numPr>
          <w:ilvl w:val="0"/>
          <w:numId w:val="31"/>
        </w:numPr>
      </w:pPr>
      <w:r w:rsidRPr="0021666D">
        <w:t>Use plain English and give detailed examples instead of using overused words (</w:t>
      </w:r>
      <w:proofErr w:type="gramStart"/>
      <w:r w:rsidRPr="0021666D">
        <w:t>e.g.</w:t>
      </w:r>
      <w:proofErr w:type="gramEnd"/>
      <w:r w:rsidRPr="0021666D">
        <w:t xml:space="preserve"> accessible, comprehensive, path-breaking, original, novel, innovative and groundbreaking).</w:t>
      </w:r>
    </w:p>
    <w:p w14:paraId="263927E3" w14:textId="77777777" w:rsidR="006A7FC8" w:rsidRDefault="006A7FC8" w:rsidP="006A7FC8">
      <w:pPr>
        <w:rPr>
          <w:sz w:val="24"/>
          <w:szCs w:val="24"/>
        </w:rPr>
      </w:pPr>
    </w:p>
    <w:p w14:paraId="28AB5F63" w14:textId="6A85B337" w:rsidR="006A7FC8" w:rsidRPr="0021666D" w:rsidRDefault="006A7FC8" w:rsidP="006A7FC8">
      <w:pPr>
        <w:pStyle w:val="Heading3"/>
      </w:pPr>
      <w:r w:rsidRPr="0021666D">
        <w:lastRenderedPageBreak/>
        <w:t>Keywords</w:t>
      </w:r>
    </w:p>
    <w:p w14:paraId="517720BF" w14:textId="77777777" w:rsidR="006A7FC8" w:rsidRPr="0021666D" w:rsidRDefault="006A7FC8" w:rsidP="006A7FC8">
      <w:pPr>
        <w:pStyle w:val="ListParagraph"/>
        <w:numPr>
          <w:ilvl w:val="0"/>
          <w:numId w:val="32"/>
        </w:numPr>
      </w:pPr>
      <w:r w:rsidRPr="0021666D">
        <w:t>A list of around 6 keywords that cover the central ideas of your series.</w:t>
      </w:r>
    </w:p>
    <w:p w14:paraId="623019AC" w14:textId="77777777" w:rsidR="006A7FC8" w:rsidRPr="0021666D" w:rsidRDefault="006A7FC8" w:rsidP="006A7FC8">
      <w:pPr>
        <w:pStyle w:val="ListParagraph"/>
        <w:numPr>
          <w:ilvl w:val="0"/>
          <w:numId w:val="32"/>
        </w:numPr>
      </w:pPr>
      <w:r w:rsidRPr="0021666D">
        <w:t>Think about what people might type into a search engine if they wanted to find out about the subject of your series.</w:t>
      </w:r>
    </w:p>
    <w:p w14:paraId="6A55D6F7" w14:textId="77777777" w:rsidR="006A7FC8" w:rsidRPr="0021666D" w:rsidRDefault="006A7FC8" w:rsidP="006A7FC8">
      <w:pPr>
        <w:pStyle w:val="ListParagraph"/>
        <w:numPr>
          <w:ilvl w:val="0"/>
          <w:numId w:val="32"/>
        </w:numPr>
      </w:pPr>
      <w:r w:rsidRPr="0021666D">
        <w:t>Try to find a balance: not too general but not too specific.</w:t>
      </w:r>
    </w:p>
    <w:p w14:paraId="7A24A8C1" w14:textId="77777777" w:rsidR="006A7FC8" w:rsidRPr="0021666D" w:rsidRDefault="006A7FC8" w:rsidP="006A7FC8">
      <w:pPr>
        <w:pStyle w:val="ListParagraph"/>
        <w:numPr>
          <w:ilvl w:val="0"/>
          <w:numId w:val="32"/>
        </w:numPr>
      </w:pPr>
      <w:r w:rsidRPr="0021666D">
        <w:t>You should include the keywords from your title and subtitle.</w:t>
      </w:r>
    </w:p>
    <w:p w14:paraId="6B6AEAF2" w14:textId="2781E3D4" w:rsidR="006A7FC8" w:rsidRDefault="006A7FC8" w:rsidP="006A7FC8">
      <w:pPr>
        <w:pStyle w:val="ListParagraph"/>
        <w:numPr>
          <w:ilvl w:val="0"/>
          <w:numId w:val="32"/>
        </w:numPr>
      </w:pPr>
      <w:r w:rsidRPr="0021666D">
        <w:t>These keywords help our marketing team to classify your series for bookshops and libraries.</w:t>
      </w:r>
    </w:p>
    <w:p w14:paraId="3D0DFD34" w14:textId="77777777" w:rsidR="00B80FB1" w:rsidRPr="0021666D" w:rsidRDefault="00B80FB1" w:rsidP="00B80FB1"/>
    <w:p w14:paraId="7FC44969" w14:textId="77777777" w:rsidR="006A7FC8" w:rsidRPr="0021666D" w:rsidRDefault="006A7FC8" w:rsidP="006A7FC8">
      <w:pPr>
        <w:pStyle w:val="SubHeading4"/>
      </w:pPr>
      <w:r w:rsidRPr="0021666D">
        <w:t>Some sample keyword lists are:</w:t>
      </w:r>
    </w:p>
    <w:p w14:paraId="284138F5" w14:textId="77777777" w:rsidR="006A7FC8" w:rsidRPr="0021666D" w:rsidRDefault="006A7FC8" w:rsidP="006A7FC8">
      <w:pPr>
        <w:pStyle w:val="ListParagraph"/>
        <w:numPr>
          <w:ilvl w:val="0"/>
          <w:numId w:val="33"/>
        </w:numPr>
      </w:pPr>
      <w:r w:rsidRPr="0021666D">
        <w:t>Virginia Woolf; women’s history; 20th-century politics; social class; gender</w:t>
      </w:r>
    </w:p>
    <w:p w14:paraId="6932D390" w14:textId="77777777" w:rsidR="006A7FC8" w:rsidRPr="0021666D" w:rsidRDefault="006A7FC8" w:rsidP="006A7FC8">
      <w:pPr>
        <w:pStyle w:val="ListParagraph"/>
        <w:numPr>
          <w:ilvl w:val="0"/>
          <w:numId w:val="33"/>
        </w:numPr>
      </w:pPr>
      <w:r w:rsidRPr="0021666D">
        <w:t>Scottish Enlightenment; David Hume; Commercial Society; Adam Smith; Adam Ferguson</w:t>
      </w:r>
    </w:p>
    <w:p w14:paraId="2ACF70D3" w14:textId="77777777" w:rsidR="006A7FC8" w:rsidRDefault="006A7FC8" w:rsidP="006A7FC8">
      <w:pPr>
        <w:rPr>
          <w:sz w:val="24"/>
          <w:szCs w:val="24"/>
        </w:rPr>
      </w:pPr>
    </w:p>
    <w:p w14:paraId="5DEB1CDE" w14:textId="15CE6A44" w:rsidR="006A7FC8" w:rsidRPr="0021666D" w:rsidRDefault="006A7FC8" w:rsidP="006A7FC8">
      <w:pPr>
        <w:pStyle w:val="Heading3"/>
      </w:pPr>
      <w:r w:rsidRPr="0021666D">
        <w:t>Key features and benefits</w:t>
      </w:r>
    </w:p>
    <w:p w14:paraId="1FBF5D86" w14:textId="77777777" w:rsidR="006A7FC8" w:rsidRPr="0021666D" w:rsidRDefault="006A7FC8" w:rsidP="006A7FC8">
      <w:pPr>
        <w:pStyle w:val="ListParagraph"/>
        <w:numPr>
          <w:ilvl w:val="0"/>
          <w:numId w:val="34"/>
        </w:numPr>
      </w:pPr>
      <w:r w:rsidRPr="0021666D">
        <w:t>A brief bullet-pointed list of the distinctive qualities and benefits of your series.</w:t>
      </w:r>
    </w:p>
    <w:p w14:paraId="0B738E3D" w14:textId="77777777" w:rsidR="006A7FC8" w:rsidRPr="0021666D" w:rsidRDefault="006A7FC8" w:rsidP="006A7FC8">
      <w:pPr>
        <w:pStyle w:val="ListParagraph"/>
        <w:numPr>
          <w:ilvl w:val="0"/>
          <w:numId w:val="34"/>
        </w:numPr>
      </w:pPr>
      <w:r w:rsidRPr="0021666D">
        <w:t>Be precise and give examples: what time period, topics, themes or thinkers will the series cover? Will the series use particular methodologies? If your series is interdisciplinary, which disciplines does it bring together?</w:t>
      </w:r>
    </w:p>
    <w:p w14:paraId="687D392F" w14:textId="77777777" w:rsidR="006A7FC8" w:rsidRDefault="006A7FC8" w:rsidP="006A7FC8">
      <w:pPr>
        <w:rPr>
          <w:sz w:val="24"/>
          <w:szCs w:val="24"/>
        </w:rPr>
      </w:pPr>
    </w:p>
    <w:p w14:paraId="6B24623F" w14:textId="6CF40553" w:rsidR="006A7FC8" w:rsidRPr="0021666D" w:rsidRDefault="006A7FC8" w:rsidP="006A7FC8">
      <w:pPr>
        <w:pStyle w:val="Heading3"/>
      </w:pPr>
      <w:r w:rsidRPr="0021666D">
        <w:t>Rationale</w:t>
      </w:r>
    </w:p>
    <w:p w14:paraId="6DD9EB8B" w14:textId="77777777" w:rsidR="006A7FC8" w:rsidRPr="0021666D" w:rsidRDefault="006A7FC8" w:rsidP="006A7FC8">
      <w:pPr>
        <w:pStyle w:val="ListParagraph"/>
        <w:numPr>
          <w:ilvl w:val="0"/>
          <w:numId w:val="35"/>
        </w:numPr>
      </w:pPr>
      <w:r w:rsidRPr="0021666D">
        <w:t>Why is there a need for a new book series in this area?</w:t>
      </w:r>
    </w:p>
    <w:p w14:paraId="5C2E199F" w14:textId="77777777" w:rsidR="006A7FC8" w:rsidRPr="0021666D" w:rsidRDefault="006A7FC8" w:rsidP="006A7FC8">
      <w:pPr>
        <w:pStyle w:val="ListParagraph"/>
        <w:numPr>
          <w:ilvl w:val="1"/>
          <w:numId w:val="35"/>
        </w:numPr>
      </w:pPr>
      <w:r w:rsidRPr="0021666D">
        <w:t>Is it a new or established area of study?</w:t>
      </w:r>
    </w:p>
    <w:p w14:paraId="6F99D8C7" w14:textId="77777777" w:rsidR="006A7FC8" w:rsidRPr="0021666D" w:rsidRDefault="006A7FC8" w:rsidP="006A7FC8">
      <w:pPr>
        <w:pStyle w:val="ListParagraph"/>
        <w:numPr>
          <w:ilvl w:val="1"/>
          <w:numId w:val="35"/>
        </w:numPr>
      </w:pPr>
      <w:r w:rsidRPr="0021666D">
        <w:t>Is there a blossoming of work in the area or is there a need for more?</w:t>
      </w:r>
    </w:p>
    <w:p w14:paraId="7C1E3955" w14:textId="77777777" w:rsidR="006A7FC8" w:rsidRPr="0021666D" w:rsidRDefault="006A7FC8" w:rsidP="006A7FC8">
      <w:pPr>
        <w:pStyle w:val="ListParagraph"/>
        <w:numPr>
          <w:ilvl w:val="1"/>
          <w:numId w:val="35"/>
        </w:numPr>
      </w:pPr>
      <w:r w:rsidRPr="0021666D">
        <w:t>Will the series provide an intellectual home for certain approaches, schools of thought or new directions of scholarship?</w:t>
      </w:r>
    </w:p>
    <w:p w14:paraId="2E8A7993" w14:textId="77777777" w:rsidR="006A7FC8" w:rsidRPr="0021666D" w:rsidRDefault="006A7FC8" w:rsidP="006A7FC8">
      <w:pPr>
        <w:pStyle w:val="ListParagraph"/>
        <w:numPr>
          <w:ilvl w:val="1"/>
          <w:numId w:val="35"/>
        </w:numPr>
      </w:pPr>
      <w:r w:rsidRPr="0021666D">
        <w:t>Are current publications scattered over diverse disciplines or publishers and would benefit from a hub?</w:t>
      </w:r>
    </w:p>
    <w:p w14:paraId="1166D472" w14:textId="77777777" w:rsidR="006A7FC8" w:rsidRPr="0021666D" w:rsidRDefault="006A7FC8" w:rsidP="006A7FC8">
      <w:pPr>
        <w:pStyle w:val="ListParagraph"/>
        <w:numPr>
          <w:ilvl w:val="0"/>
          <w:numId w:val="35"/>
        </w:numPr>
      </w:pPr>
      <w:r w:rsidRPr="0021666D">
        <w:t>What makes this series special, original, important and marketable?</w:t>
      </w:r>
    </w:p>
    <w:p w14:paraId="19961936" w14:textId="77777777" w:rsidR="006A7FC8" w:rsidRDefault="006A7FC8" w:rsidP="006A7FC8">
      <w:pPr>
        <w:rPr>
          <w:sz w:val="24"/>
          <w:szCs w:val="24"/>
        </w:rPr>
      </w:pPr>
    </w:p>
    <w:p w14:paraId="30F0DD4D" w14:textId="4FDAD7D0" w:rsidR="006A7FC8" w:rsidRPr="0021666D" w:rsidRDefault="006A7FC8" w:rsidP="006A7FC8">
      <w:pPr>
        <w:pStyle w:val="Heading3"/>
      </w:pPr>
      <w:r w:rsidRPr="0021666D">
        <w:t>Synopsis</w:t>
      </w:r>
    </w:p>
    <w:p w14:paraId="23669C2E" w14:textId="77777777" w:rsidR="006A7FC8" w:rsidRPr="0021666D" w:rsidRDefault="006A7FC8" w:rsidP="006A7FC8">
      <w:pPr>
        <w:pStyle w:val="SubHeading4"/>
      </w:pPr>
      <w:r w:rsidRPr="0021666D">
        <w:t>Provide a summary of the series:</w:t>
      </w:r>
    </w:p>
    <w:p w14:paraId="328255F2" w14:textId="77777777" w:rsidR="006A7FC8" w:rsidRPr="0021666D" w:rsidRDefault="006A7FC8" w:rsidP="006A7FC8">
      <w:pPr>
        <w:pStyle w:val="ListParagraph"/>
        <w:numPr>
          <w:ilvl w:val="0"/>
          <w:numId w:val="36"/>
        </w:numPr>
      </w:pPr>
      <w:r w:rsidRPr="0021666D">
        <w:t>Aims</w:t>
      </w:r>
    </w:p>
    <w:p w14:paraId="4D27F875" w14:textId="77777777" w:rsidR="006A7FC8" w:rsidRPr="0021666D" w:rsidRDefault="006A7FC8" w:rsidP="006A7FC8">
      <w:pPr>
        <w:pStyle w:val="ListParagraph"/>
        <w:numPr>
          <w:ilvl w:val="0"/>
          <w:numId w:val="36"/>
        </w:numPr>
      </w:pPr>
      <w:r w:rsidRPr="0021666D">
        <w:t>Scope</w:t>
      </w:r>
    </w:p>
    <w:p w14:paraId="11738EA7" w14:textId="77777777" w:rsidR="006A7FC8" w:rsidRPr="0021666D" w:rsidRDefault="006A7FC8" w:rsidP="006A7FC8">
      <w:pPr>
        <w:pStyle w:val="ListParagraph"/>
        <w:numPr>
          <w:ilvl w:val="0"/>
          <w:numId w:val="36"/>
        </w:numPr>
      </w:pPr>
      <w:r w:rsidRPr="0021666D">
        <w:t>Argument</w:t>
      </w:r>
    </w:p>
    <w:p w14:paraId="19345099" w14:textId="77777777" w:rsidR="006A7FC8" w:rsidRPr="0021666D" w:rsidRDefault="006A7FC8" w:rsidP="006A7FC8">
      <w:pPr>
        <w:pStyle w:val="ListParagraph"/>
        <w:numPr>
          <w:ilvl w:val="0"/>
          <w:numId w:val="36"/>
        </w:numPr>
      </w:pPr>
      <w:r w:rsidRPr="0021666D">
        <w:t>Approach</w:t>
      </w:r>
    </w:p>
    <w:p w14:paraId="5B0AD000" w14:textId="77777777" w:rsidR="006A7FC8" w:rsidRDefault="006A7FC8" w:rsidP="006A7FC8">
      <w:pPr>
        <w:rPr>
          <w:sz w:val="24"/>
          <w:szCs w:val="24"/>
        </w:rPr>
      </w:pPr>
    </w:p>
    <w:p w14:paraId="0704AC57" w14:textId="3701CC63" w:rsidR="006A7FC8" w:rsidRPr="0021666D" w:rsidRDefault="006A7FC8" w:rsidP="006A7FC8">
      <w:pPr>
        <w:pStyle w:val="Heading3"/>
      </w:pPr>
      <w:r w:rsidRPr="0021666D">
        <w:t>Books in the series</w:t>
      </w:r>
    </w:p>
    <w:p w14:paraId="59544644" w14:textId="77777777" w:rsidR="006A7FC8" w:rsidRPr="0021666D" w:rsidRDefault="006A7FC8" w:rsidP="006A7FC8">
      <w:pPr>
        <w:pStyle w:val="ListParagraph"/>
        <w:numPr>
          <w:ilvl w:val="0"/>
          <w:numId w:val="37"/>
        </w:numPr>
      </w:pPr>
      <w:r w:rsidRPr="0021666D">
        <w:t>List the titles and authors of any books that are currently being written with a view to being included in the series.</w:t>
      </w:r>
    </w:p>
    <w:p w14:paraId="1118958B" w14:textId="77777777" w:rsidR="006A7FC8" w:rsidRPr="0021666D" w:rsidRDefault="006A7FC8" w:rsidP="006A7FC8">
      <w:pPr>
        <w:pStyle w:val="ListParagraph"/>
        <w:numPr>
          <w:ilvl w:val="0"/>
          <w:numId w:val="37"/>
        </w:numPr>
      </w:pPr>
      <w:r w:rsidRPr="0021666D">
        <w:t>Also include your ‘wish list’ of possible titles and authors that you would like to see in the series.</w:t>
      </w:r>
    </w:p>
    <w:p w14:paraId="1745E0B1" w14:textId="75CEE84B" w:rsidR="006A7FC8" w:rsidRDefault="006A7FC8" w:rsidP="006A7FC8">
      <w:pPr>
        <w:pStyle w:val="ListParagraph"/>
        <w:numPr>
          <w:ilvl w:val="0"/>
          <w:numId w:val="37"/>
        </w:numPr>
      </w:pPr>
      <w:r w:rsidRPr="0021666D">
        <w:t>Include an abstract for each book, both confirmed and speculative.</w:t>
      </w:r>
    </w:p>
    <w:p w14:paraId="1DB28F0B" w14:textId="77777777" w:rsidR="006A7FC8" w:rsidRPr="006A7FC8" w:rsidRDefault="006A7FC8" w:rsidP="006A7FC8"/>
    <w:p w14:paraId="2E30E4B3" w14:textId="3C1F4925" w:rsidR="006A7FC8" w:rsidRPr="0021666D" w:rsidRDefault="006A7FC8" w:rsidP="006A7FC8">
      <w:pPr>
        <w:pStyle w:val="Heading3"/>
      </w:pPr>
      <w:r w:rsidRPr="0021666D">
        <w:lastRenderedPageBreak/>
        <w:t>Number of books</w:t>
      </w:r>
    </w:p>
    <w:p w14:paraId="24C26CCA" w14:textId="77777777" w:rsidR="006A7FC8" w:rsidRPr="0021666D" w:rsidRDefault="006A7FC8" w:rsidP="006A7FC8">
      <w:r w:rsidRPr="0021666D">
        <w:t>Will a fixed number of books be published in the series or will it be open-ended?</w:t>
      </w:r>
    </w:p>
    <w:p w14:paraId="14251597" w14:textId="77777777" w:rsidR="006A7FC8" w:rsidRDefault="006A7FC8" w:rsidP="006A7FC8">
      <w:pPr>
        <w:rPr>
          <w:sz w:val="24"/>
          <w:szCs w:val="24"/>
        </w:rPr>
      </w:pPr>
    </w:p>
    <w:p w14:paraId="51D438FB" w14:textId="4A9368B7" w:rsidR="006A7FC8" w:rsidRPr="0021666D" w:rsidRDefault="006A7FC8" w:rsidP="006A7FC8">
      <w:pPr>
        <w:pStyle w:val="Heading3"/>
      </w:pPr>
      <w:r w:rsidRPr="0021666D">
        <w:t>Category of books in the series</w:t>
      </w:r>
    </w:p>
    <w:p w14:paraId="559AC67B" w14:textId="77777777" w:rsidR="006A7FC8" w:rsidRPr="0021666D" w:rsidRDefault="006A7FC8" w:rsidP="006A7FC8">
      <w:pPr>
        <w:pStyle w:val="SubHeading4"/>
      </w:pPr>
      <w:r w:rsidRPr="0021666D">
        <w:t>Scholarly monograph</w:t>
      </w:r>
    </w:p>
    <w:p w14:paraId="2DBD3999" w14:textId="77777777" w:rsidR="006A7FC8" w:rsidRPr="0021666D" w:rsidRDefault="006A7FC8" w:rsidP="006A7FC8">
      <w:pPr>
        <w:pStyle w:val="ListParagraph"/>
        <w:numPr>
          <w:ilvl w:val="0"/>
          <w:numId w:val="38"/>
        </w:numPr>
      </w:pPr>
      <w:r w:rsidRPr="0021666D">
        <w:t>Written for academics and researchers in the field.</w:t>
      </w:r>
    </w:p>
    <w:p w14:paraId="4F575F0C" w14:textId="451127D1" w:rsidR="006A7FC8" w:rsidRDefault="006A7FC8" w:rsidP="006A7FC8">
      <w:pPr>
        <w:pStyle w:val="ListParagraph"/>
        <w:numPr>
          <w:ilvl w:val="0"/>
          <w:numId w:val="38"/>
        </w:numPr>
      </w:pPr>
      <w:r w:rsidRPr="0021666D">
        <w:t>Based on original scholarly research that makes a notable contribution to the subject.</w:t>
      </w:r>
    </w:p>
    <w:p w14:paraId="3E3151AC" w14:textId="77777777" w:rsidR="00B80FB1" w:rsidRPr="0021666D" w:rsidRDefault="00B80FB1" w:rsidP="00B80FB1"/>
    <w:p w14:paraId="65E63F9A" w14:textId="77777777" w:rsidR="006A7FC8" w:rsidRPr="0021666D" w:rsidRDefault="006A7FC8" w:rsidP="006A7FC8">
      <w:pPr>
        <w:pStyle w:val="SubHeading4"/>
      </w:pPr>
      <w:r w:rsidRPr="0021666D">
        <w:t>Edited collection of essays</w:t>
      </w:r>
    </w:p>
    <w:p w14:paraId="4D22D488" w14:textId="77777777" w:rsidR="006A7FC8" w:rsidRPr="0021666D" w:rsidRDefault="006A7FC8" w:rsidP="006A7FC8">
      <w:pPr>
        <w:pStyle w:val="ListParagraph"/>
        <w:numPr>
          <w:ilvl w:val="0"/>
          <w:numId w:val="39"/>
        </w:numPr>
      </w:pPr>
      <w:r w:rsidRPr="0021666D">
        <w:t>Planned to be coherent books with a unifying focus.</w:t>
      </w:r>
    </w:p>
    <w:p w14:paraId="4C403A3A" w14:textId="77777777" w:rsidR="006A7FC8" w:rsidRPr="0021666D" w:rsidRDefault="006A7FC8" w:rsidP="006A7FC8">
      <w:pPr>
        <w:pStyle w:val="ListParagraph"/>
        <w:numPr>
          <w:ilvl w:val="0"/>
          <w:numId w:val="39"/>
        </w:numPr>
      </w:pPr>
      <w:r w:rsidRPr="0021666D">
        <w:t>Each essay must speak to the key themes of the volume.</w:t>
      </w:r>
    </w:p>
    <w:p w14:paraId="57068E39" w14:textId="677796C0" w:rsidR="006A7FC8" w:rsidRDefault="006A7FC8" w:rsidP="006A7FC8">
      <w:pPr>
        <w:pStyle w:val="ListParagraph"/>
        <w:numPr>
          <w:ilvl w:val="0"/>
          <w:numId w:val="39"/>
        </w:numPr>
      </w:pPr>
      <w:r w:rsidRPr="0021666D">
        <w:t>Includes an introduction by the editors that defines the scope of the collection.</w:t>
      </w:r>
    </w:p>
    <w:p w14:paraId="71DF429A" w14:textId="77777777" w:rsidR="00B80FB1" w:rsidRPr="0021666D" w:rsidRDefault="00B80FB1" w:rsidP="00B80FB1"/>
    <w:p w14:paraId="318B01AA" w14:textId="77777777" w:rsidR="006A7FC8" w:rsidRPr="0021666D" w:rsidRDefault="006A7FC8" w:rsidP="006A7FC8">
      <w:pPr>
        <w:pStyle w:val="SubHeading4"/>
      </w:pPr>
      <w:r w:rsidRPr="0021666D">
        <w:t>Textbook</w:t>
      </w:r>
    </w:p>
    <w:p w14:paraId="3CCBB23F" w14:textId="77777777" w:rsidR="006A7FC8" w:rsidRPr="0021666D" w:rsidRDefault="006A7FC8" w:rsidP="006A7FC8">
      <w:pPr>
        <w:pStyle w:val="ListParagraph"/>
        <w:numPr>
          <w:ilvl w:val="0"/>
          <w:numId w:val="40"/>
        </w:numPr>
      </w:pPr>
      <w:r w:rsidRPr="0021666D">
        <w:t xml:space="preserve">Designed as the main course text on a </w:t>
      </w:r>
      <w:proofErr w:type="spellStart"/>
      <w:r w:rsidRPr="0021666D">
        <w:t>recognised</w:t>
      </w:r>
      <w:proofErr w:type="spellEnd"/>
      <w:r w:rsidRPr="0021666D">
        <w:t xml:space="preserve"> course taught at a range of institutions.</w:t>
      </w:r>
    </w:p>
    <w:p w14:paraId="6D81EC68" w14:textId="77777777" w:rsidR="006A7FC8" w:rsidRPr="0021666D" w:rsidRDefault="006A7FC8" w:rsidP="006A7FC8">
      <w:pPr>
        <w:pStyle w:val="ListParagraph"/>
        <w:numPr>
          <w:ilvl w:val="0"/>
          <w:numId w:val="40"/>
        </w:numPr>
      </w:pPr>
      <w:r w:rsidRPr="0021666D">
        <w:t>Aimed at students with little or no prior knowledge of the subject.</w:t>
      </w:r>
    </w:p>
    <w:p w14:paraId="2C574399" w14:textId="77777777" w:rsidR="006A7FC8" w:rsidRPr="0021666D" w:rsidRDefault="006A7FC8" w:rsidP="006A7FC8">
      <w:pPr>
        <w:pStyle w:val="ListParagraph"/>
        <w:numPr>
          <w:ilvl w:val="0"/>
          <w:numId w:val="40"/>
        </w:numPr>
      </w:pPr>
      <w:r w:rsidRPr="0021666D">
        <w:t xml:space="preserve">Introduces or </w:t>
      </w:r>
      <w:proofErr w:type="spellStart"/>
      <w:r w:rsidRPr="0021666D">
        <w:t>synthesises</w:t>
      </w:r>
      <w:proofErr w:type="spellEnd"/>
      <w:r w:rsidRPr="0021666D">
        <w:t xml:space="preserve"> (and may also intervene in) the subject.</w:t>
      </w:r>
    </w:p>
    <w:p w14:paraId="2AC91B20" w14:textId="4825684B" w:rsidR="006A7FC8" w:rsidRDefault="006A7FC8" w:rsidP="006A7FC8">
      <w:pPr>
        <w:pStyle w:val="ListParagraph"/>
        <w:numPr>
          <w:ilvl w:val="0"/>
          <w:numId w:val="40"/>
        </w:numPr>
      </w:pPr>
      <w:r w:rsidRPr="0021666D">
        <w:t>Textbooks have an extra review stage where the proposal is sent out to a number of lecturers currently teaching the subject, to provide feedback on whether it is suitable for course use.</w:t>
      </w:r>
    </w:p>
    <w:p w14:paraId="5E1EE3CE" w14:textId="77777777" w:rsidR="00B80FB1" w:rsidRPr="0021666D" w:rsidRDefault="00B80FB1" w:rsidP="00B80FB1"/>
    <w:p w14:paraId="00226C9A" w14:textId="77777777" w:rsidR="006A7FC8" w:rsidRPr="0021666D" w:rsidRDefault="006A7FC8" w:rsidP="006A7FC8">
      <w:pPr>
        <w:pStyle w:val="SubHeading4"/>
      </w:pPr>
      <w:r w:rsidRPr="0021666D">
        <w:t>Reference work</w:t>
      </w:r>
    </w:p>
    <w:p w14:paraId="43ACF87B" w14:textId="77777777" w:rsidR="006A7FC8" w:rsidRPr="0021666D" w:rsidRDefault="006A7FC8" w:rsidP="006A7FC8">
      <w:pPr>
        <w:pStyle w:val="ListParagraph"/>
        <w:numPr>
          <w:ilvl w:val="0"/>
          <w:numId w:val="41"/>
        </w:numPr>
      </w:pPr>
      <w:r w:rsidRPr="0021666D">
        <w:t>Written for students and researchers at all levels.</w:t>
      </w:r>
    </w:p>
    <w:p w14:paraId="5DC56ACA" w14:textId="77777777" w:rsidR="006A7FC8" w:rsidRPr="0021666D" w:rsidRDefault="006A7FC8" w:rsidP="006A7FC8">
      <w:pPr>
        <w:pStyle w:val="ListParagraph"/>
        <w:numPr>
          <w:ilvl w:val="0"/>
          <w:numId w:val="41"/>
        </w:numPr>
      </w:pPr>
      <w:r w:rsidRPr="0021666D">
        <w:t xml:space="preserve">A dictionary, companion or </w:t>
      </w:r>
      <w:proofErr w:type="spellStart"/>
      <w:r w:rsidRPr="0021666D">
        <w:t>encyclopaedia</w:t>
      </w:r>
      <w:proofErr w:type="spellEnd"/>
      <w:r w:rsidRPr="0021666D">
        <w:t>.</w:t>
      </w:r>
    </w:p>
    <w:p w14:paraId="799EA304" w14:textId="13412E70" w:rsidR="006A7FC8" w:rsidRDefault="006A7FC8" w:rsidP="006A7FC8">
      <w:pPr>
        <w:pStyle w:val="ListParagraph"/>
        <w:numPr>
          <w:ilvl w:val="0"/>
          <w:numId w:val="41"/>
        </w:numPr>
      </w:pPr>
      <w:r w:rsidRPr="0021666D">
        <w:t xml:space="preserve">Collects together, </w:t>
      </w:r>
      <w:proofErr w:type="spellStart"/>
      <w:r w:rsidRPr="0021666D">
        <w:t>summarises</w:t>
      </w:r>
      <w:proofErr w:type="spellEnd"/>
      <w:r w:rsidRPr="0021666D">
        <w:t>, defines or significantly adds to scholarship on a focused area of study.</w:t>
      </w:r>
    </w:p>
    <w:p w14:paraId="469F414C" w14:textId="77777777" w:rsidR="006A7FC8" w:rsidRPr="0021666D" w:rsidRDefault="006A7FC8" w:rsidP="006A7FC8"/>
    <w:p w14:paraId="55E0D646" w14:textId="77777777" w:rsidR="006A7FC8" w:rsidRPr="0021666D" w:rsidRDefault="006A7FC8" w:rsidP="006A7FC8">
      <w:pPr>
        <w:pStyle w:val="Heading3"/>
      </w:pPr>
      <w:r w:rsidRPr="0021666D">
        <w:t>Readership</w:t>
      </w:r>
    </w:p>
    <w:p w14:paraId="2D892528" w14:textId="77777777" w:rsidR="006A7FC8" w:rsidRPr="0021666D" w:rsidRDefault="006A7FC8" w:rsidP="006A7FC8">
      <w:pPr>
        <w:pStyle w:val="ListParagraph"/>
        <w:numPr>
          <w:ilvl w:val="0"/>
          <w:numId w:val="42"/>
        </w:numPr>
      </w:pPr>
      <w:r w:rsidRPr="0021666D">
        <w:t>Who will read the books in the series? Undergraduate or postgraduate students? Scholars? Practitioners?</w:t>
      </w:r>
    </w:p>
    <w:p w14:paraId="01632E53" w14:textId="77777777" w:rsidR="006A7FC8" w:rsidRPr="0021666D" w:rsidRDefault="006A7FC8" w:rsidP="006A7FC8">
      <w:pPr>
        <w:pStyle w:val="ListParagraph"/>
        <w:numPr>
          <w:ilvl w:val="0"/>
          <w:numId w:val="42"/>
        </w:numPr>
      </w:pPr>
      <w:r w:rsidRPr="0021666D">
        <w:t xml:space="preserve">Which university departments will </w:t>
      </w:r>
      <w:proofErr w:type="gramStart"/>
      <w:r w:rsidRPr="0021666D">
        <w:t>books</w:t>
      </w:r>
      <w:proofErr w:type="gramEnd"/>
      <w:r w:rsidRPr="0021666D">
        <w:t xml:space="preserve"> in your series appeal to?</w:t>
      </w:r>
    </w:p>
    <w:p w14:paraId="54F4E1DF" w14:textId="77777777" w:rsidR="006A7FC8" w:rsidRPr="0021666D" w:rsidRDefault="006A7FC8" w:rsidP="006A7FC8">
      <w:pPr>
        <w:pStyle w:val="ListParagraph"/>
        <w:numPr>
          <w:ilvl w:val="0"/>
          <w:numId w:val="42"/>
        </w:numPr>
      </w:pPr>
      <w:r w:rsidRPr="0021666D">
        <w:t>Do you expect the books to be used on any courses? Will they be main or supplementary reading?</w:t>
      </w:r>
    </w:p>
    <w:p w14:paraId="5189F8EF" w14:textId="77777777" w:rsidR="006A7FC8" w:rsidRPr="0021666D" w:rsidRDefault="006A7FC8" w:rsidP="006A7FC8">
      <w:pPr>
        <w:pStyle w:val="ListParagraph"/>
        <w:numPr>
          <w:ilvl w:val="0"/>
          <w:numId w:val="42"/>
        </w:numPr>
      </w:pPr>
      <w:r w:rsidRPr="0021666D">
        <w:t>Will your series appeal to any countries in particular?</w:t>
      </w:r>
    </w:p>
    <w:p w14:paraId="351FD4B9" w14:textId="77777777" w:rsidR="006A7FC8" w:rsidRPr="0021666D" w:rsidRDefault="006A7FC8" w:rsidP="006A7FC8">
      <w:pPr>
        <w:pStyle w:val="ListParagraph"/>
        <w:numPr>
          <w:ilvl w:val="0"/>
          <w:numId w:val="42"/>
        </w:numPr>
      </w:pPr>
      <w:r w:rsidRPr="0021666D">
        <w:t>If your book will appeal to more than one group of readers, list them all.</w:t>
      </w:r>
    </w:p>
    <w:p w14:paraId="36A9922A" w14:textId="77777777" w:rsidR="006A7FC8" w:rsidRDefault="006A7FC8" w:rsidP="006A7FC8">
      <w:pPr>
        <w:rPr>
          <w:sz w:val="24"/>
          <w:szCs w:val="24"/>
        </w:rPr>
      </w:pPr>
    </w:p>
    <w:p w14:paraId="21308644" w14:textId="509D1E8B" w:rsidR="006A7FC8" w:rsidRPr="0021666D" w:rsidRDefault="006A7FC8" w:rsidP="006A7FC8">
      <w:pPr>
        <w:pStyle w:val="Heading3"/>
      </w:pPr>
      <w:r w:rsidRPr="0021666D">
        <w:t>Competing or comparable series</w:t>
      </w:r>
    </w:p>
    <w:p w14:paraId="5D9B9600" w14:textId="77777777" w:rsidR="006A7FC8" w:rsidRPr="0021666D" w:rsidRDefault="006A7FC8" w:rsidP="006A7FC8">
      <w:r w:rsidRPr="0021666D">
        <w:t>If there are any series similar to yours, list the following details for each one:</w:t>
      </w:r>
    </w:p>
    <w:p w14:paraId="34D659CA" w14:textId="77777777" w:rsidR="006A7FC8" w:rsidRPr="0021666D" w:rsidRDefault="006A7FC8" w:rsidP="006A7FC8">
      <w:pPr>
        <w:pStyle w:val="ListParagraph"/>
        <w:numPr>
          <w:ilvl w:val="0"/>
          <w:numId w:val="43"/>
        </w:numPr>
      </w:pPr>
      <w:r w:rsidRPr="0021666D">
        <w:t>Series title, editors and publisher.</w:t>
      </w:r>
    </w:p>
    <w:p w14:paraId="1E3F616B" w14:textId="77777777" w:rsidR="006A7FC8" w:rsidRPr="0021666D" w:rsidRDefault="006A7FC8" w:rsidP="006A7FC8">
      <w:pPr>
        <w:pStyle w:val="ListParagraph"/>
        <w:numPr>
          <w:ilvl w:val="0"/>
          <w:numId w:val="43"/>
        </w:numPr>
      </w:pPr>
      <w:r w:rsidRPr="0021666D">
        <w:t>Is the series existing or forthcoming?</w:t>
      </w:r>
    </w:p>
    <w:p w14:paraId="008900D8" w14:textId="77777777" w:rsidR="006A7FC8" w:rsidRPr="0021666D" w:rsidRDefault="006A7FC8" w:rsidP="006A7FC8">
      <w:pPr>
        <w:pStyle w:val="ListParagraph"/>
        <w:numPr>
          <w:ilvl w:val="0"/>
          <w:numId w:val="43"/>
        </w:numPr>
      </w:pPr>
      <w:r w:rsidRPr="0021666D">
        <w:t>Books in the series: number of volumes, titles, authors/editors, publication dates, prices and number of pages.</w:t>
      </w:r>
    </w:p>
    <w:p w14:paraId="22F21013" w14:textId="77777777" w:rsidR="006A7FC8" w:rsidRPr="0021666D" w:rsidRDefault="006A7FC8" w:rsidP="006A7FC8">
      <w:pPr>
        <w:pStyle w:val="ListParagraph"/>
        <w:numPr>
          <w:ilvl w:val="0"/>
          <w:numId w:val="43"/>
        </w:numPr>
      </w:pPr>
      <w:r w:rsidRPr="0021666D">
        <w:t>What is distinctive about your series? Why will authors choose to publish in your series instead?</w:t>
      </w:r>
    </w:p>
    <w:p w14:paraId="3B5F65D2" w14:textId="77777777" w:rsidR="006A7FC8" w:rsidRPr="0021666D" w:rsidRDefault="006A7FC8" w:rsidP="006A7FC8">
      <w:r w:rsidRPr="0021666D">
        <w:lastRenderedPageBreak/>
        <w:t>If there isn’t a similar series, give some examples of comparable books in the area:</w:t>
      </w:r>
    </w:p>
    <w:p w14:paraId="55D2021E" w14:textId="77777777" w:rsidR="006A7FC8" w:rsidRPr="0021666D" w:rsidRDefault="006A7FC8" w:rsidP="006A7FC8">
      <w:pPr>
        <w:pStyle w:val="ListParagraph"/>
        <w:numPr>
          <w:ilvl w:val="0"/>
          <w:numId w:val="44"/>
        </w:numPr>
      </w:pPr>
      <w:r w:rsidRPr="0021666D">
        <w:t>Think of these as books that you would have liked to publish as part of the series.</w:t>
      </w:r>
    </w:p>
    <w:p w14:paraId="74A80C5E" w14:textId="77777777" w:rsidR="006A7FC8" w:rsidRPr="0021666D" w:rsidRDefault="006A7FC8" w:rsidP="006A7FC8">
      <w:pPr>
        <w:pStyle w:val="ListParagraph"/>
        <w:numPr>
          <w:ilvl w:val="0"/>
          <w:numId w:val="44"/>
        </w:numPr>
      </w:pPr>
      <w:r w:rsidRPr="0021666D">
        <w:t>These books should be of the same book type (</w:t>
      </w:r>
      <w:proofErr w:type="gramStart"/>
      <w:r w:rsidRPr="0021666D">
        <w:t>e.g.</w:t>
      </w:r>
      <w:proofErr w:type="gramEnd"/>
      <w:r w:rsidRPr="0021666D">
        <w:t xml:space="preserve"> monograph, textbook) and aimed at a similar readership.</w:t>
      </w:r>
    </w:p>
    <w:p w14:paraId="6DEF5952" w14:textId="77777777" w:rsidR="006A7FC8" w:rsidRPr="0021666D" w:rsidRDefault="006A7FC8" w:rsidP="006A7FC8">
      <w:pPr>
        <w:pStyle w:val="ListParagraph"/>
        <w:numPr>
          <w:ilvl w:val="0"/>
          <w:numId w:val="44"/>
        </w:numPr>
      </w:pPr>
      <w:r w:rsidRPr="0021666D">
        <w:t>Only list books published within the last 5 years (unless there is genuinely nothing that has published in this period).</w:t>
      </w:r>
    </w:p>
    <w:p w14:paraId="1242A3A4" w14:textId="77777777" w:rsidR="006A7FC8" w:rsidRPr="0021666D" w:rsidRDefault="006A7FC8" w:rsidP="006A7FC8">
      <w:pPr>
        <w:pStyle w:val="ListParagraph"/>
        <w:numPr>
          <w:ilvl w:val="0"/>
          <w:numId w:val="44"/>
        </w:numPr>
      </w:pPr>
      <w:r w:rsidRPr="0021666D">
        <w:t>List the title, author, publisher, publication year and price.</w:t>
      </w:r>
    </w:p>
    <w:p w14:paraId="76621265" w14:textId="77777777" w:rsidR="006A7FC8" w:rsidRDefault="006A7FC8" w:rsidP="006A7FC8">
      <w:pPr>
        <w:rPr>
          <w:sz w:val="24"/>
          <w:szCs w:val="24"/>
        </w:rPr>
      </w:pPr>
    </w:p>
    <w:p w14:paraId="218C8001" w14:textId="2A897534" w:rsidR="006A7FC8" w:rsidRPr="0021666D" w:rsidRDefault="006A7FC8" w:rsidP="006A7FC8">
      <w:pPr>
        <w:pStyle w:val="Heading3"/>
      </w:pPr>
      <w:r w:rsidRPr="0021666D">
        <w:t>Word count</w:t>
      </w:r>
    </w:p>
    <w:p w14:paraId="26176D66" w14:textId="77777777" w:rsidR="006A7FC8" w:rsidRPr="0021666D" w:rsidRDefault="006A7FC8" w:rsidP="006A7FC8">
      <w:pPr>
        <w:pStyle w:val="ListParagraph"/>
        <w:numPr>
          <w:ilvl w:val="0"/>
          <w:numId w:val="45"/>
        </w:numPr>
      </w:pPr>
      <w:r w:rsidRPr="0021666D">
        <w:t>The length of books in the series.</w:t>
      </w:r>
    </w:p>
    <w:p w14:paraId="6BCC9D05" w14:textId="77777777" w:rsidR="006A7FC8" w:rsidRPr="0021666D" w:rsidRDefault="006A7FC8" w:rsidP="006A7FC8">
      <w:pPr>
        <w:pStyle w:val="ListParagraph"/>
        <w:numPr>
          <w:ilvl w:val="0"/>
          <w:numId w:val="45"/>
        </w:numPr>
      </w:pPr>
      <w:r w:rsidRPr="0021666D">
        <w:t>Include any preface, acknowledgements, notes, bibliography and appendices.</w:t>
      </w:r>
    </w:p>
    <w:p w14:paraId="23B0C726" w14:textId="77777777" w:rsidR="006A7FC8" w:rsidRPr="0021666D" w:rsidRDefault="006A7FC8" w:rsidP="006A7FC8">
      <w:pPr>
        <w:pStyle w:val="ListParagraph"/>
        <w:numPr>
          <w:ilvl w:val="0"/>
          <w:numId w:val="45"/>
        </w:numPr>
      </w:pPr>
      <w:r w:rsidRPr="0021666D">
        <w:t>Do not include the index.</w:t>
      </w:r>
    </w:p>
    <w:p w14:paraId="5E125171" w14:textId="77777777" w:rsidR="006A7FC8" w:rsidRDefault="006A7FC8" w:rsidP="006A7FC8">
      <w:pPr>
        <w:rPr>
          <w:sz w:val="24"/>
          <w:szCs w:val="24"/>
        </w:rPr>
      </w:pPr>
    </w:p>
    <w:p w14:paraId="4FD4B9DF" w14:textId="5A7538D6" w:rsidR="006A7FC8" w:rsidRPr="0021666D" w:rsidRDefault="006A7FC8" w:rsidP="006A7FC8">
      <w:pPr>
        <w:pStyle w:val="Heading3"/>
      </w:pPr>
      <w:r w:rsidRPr="0021666D">
        <w:t>Schedule</w:t>
      </w:r>
    </w:p>
    <w:p w14:paraId="2EEB7B47" w14:textId="77777777" w:rsidR="006A7FC8" w:rsidRPr="0021666D" w:rsidRDefault="006A7FC8" w:rsidP="006A7FC8">
      <w:pPr>
        <w:pStyle w:val="ListParagraph"/>
        <w:numPr>
          <w:ilvl w:val="0"/>
          <w:numId w:val="46"/>
        </w:numPr>
      </w:pPr>
      <w:r w:rsidRPr="0021666D">
        <w:t>When do you confidently expect the completed, final manuscripts of the first books in the series to be delivered?</w:t>
      </w:r>
    </w:p>
    <w:p w14:paraId="317E2584" w14:textId="77777777" w:rsidR="006A7FC8" w:rsidRDefault="006A7FC8" w:rsidP="006A7FC8">
      <w:pPr>
        <w:rPr>
          <w:sz w:val="24"/>
          <w:szCs w:val="24"/>
        </w:rPr>
      </w:pPr>
    </w:p>
    <w:p w14:paraId="1AE50F6A" w14:textId="5D62C721" w:rsidR="006A7FC8" w:rsidRPr="0021666D" w:rsidRDefault="006A7FC8" w:rsidP="006A7FC8">
      <w:pPr>
        <w:pStyle w:val="Heading3"/>
      </w:pPr>
      <w:r w:rsidRPr="0021666D">
        <w:t>Editorial planning</w:t>
      </w:r>
    </w:p>
    <w:p w14:paraId="608D06F5" w14:textId="77777777" w:rsidR="006A7FC8" w:rsidRPr="0021666D" w:rsidRDefault="006A7FC8" w:rsidP="006A7FC8">
      <w:pPr>
        <w:pStyle w:val="ListParagraph"/>
        <w:numPr>
          <w:ilvl w:val="0"/>
          <w:numId w:val="46"/>
        </w:numPr>
      </w:pPr>
      <w:r w:rsidRPr="0021666D">
        <w:t>How will books be commissioned and assessed?</w:t>
      </w:r>
    </w:p>
    <w:p w14:paraId="1D50E0B7" w14:textId="77777777" w:rsidR="006A7FC8" w:rsidRPr="0021666D" w:rsidRDefault="006A7FC8" w:rsidP="006A7FC8">
      <w:pPr>
        <w:pStyle w:val="ListParagraph"/>
        <w:numPr>
          <w:ilvl w:val="0"/>
          <w:numId w:val="46"/>
        </w:numPr>
      </w:pPr>
      <w:r w:rsidRPr="0021666D">
        <w:t>Will there be an Editorial Advisory Board?</w:t>
      </w:r>
    </w:p>
    <w:p w14:paraId="42C97BAF" w14:textId="77777777" w:rsidR="006A7FC8" w:rsidRPr="0021666D" w:rsidRDefault="006A7FC8" w:rsidP="006A7FC8">
      <w:pPr>
        <w:pStyle w:val="ListParagraph"/>
        <w:numPr>
          <w:ilvl w:val="1"/>
          <w:numId w:val="46"/>
        </w:numPr>
      </w:pPr>
      <w:r w:rsidRPr="0021666D">
        <w:t>Who will be on the board?</w:t>
      </w:r>
    </w:p>
    <w:p w14:paraId="469AD30C" w14:textId="77777777" w:rsidR="006A7FC8" w:rsidRPr="0021666D" w:rsidRDefault="006A7FC8" w:rsidP="006A7FC8">
      <w:pPr>
        <w:pStyle w:val="ListParagraph"/>
        <w:numPr>
          <w:ilvl w:val="1"/>
          <w:numId w:val="46"/>
        </w:numPr>
      </w:pPr>
      <w:r w:rsidRPr="0021666D">
        <w:t>Is the board planned or confirmed?</w:t>
      </w:r>
    </w:p>
    <w:p w14:paraId="3C9F5178" w14:textId="77777777" w:rsidR="006A7FC8" w:rsidRPr="0021666D" w:rsidRDefault="006A7FC8" w:rsidP="006A7FC8">
      <w:pPr>
        <w:pStyle w:val="ListParagraph"/>
        <w:numPr>
          <w:ilvl w:val="1"/>
          <w:numId w:val="46"/>
        </w:numPr>
      </w:pPr>
      <w:r w:rsidRPr="0021666D">
        <w:t>How many members will be on the board?</w:t>
      </w:r>
    </w:p>
    <w:p w14:paraId="470547D4" w14:textId="77777777" w:rsidR="006A7FC8" w:rsidRPr="0021666D" w:rsidRDefault="006A7FC8" w:rsidP="006A7FC8">
      <w:pPr>
        <w:pStyle w:val="ListParagraph"/>
        <w:numPr>
          <w:ilvl w:val="1"/>
          <w:numId w:val="46"/>
        </w:numPr>
      </w:pPr>
      <w:r w:rsidRPr="0021666D">
        <w:t>How will the board reflect an appropriate diversity, for example of gender, race, geography and expertise?</w:t>
      </w:r>
    </w:p>
    <w:p w14:paraId="2D6EFBA4" w14:textId="77777777" w:rsidR="006A7FC8" w:rsidRDefault="006A7FC8" w:rsidP="006A7FC8">
      <w:pPr>
        <w:rPr>
          <w:sz w:val="24"/>
          <w:szCs w:val="24"/>
        </w:rPr>
      </w:pPr>
    </w:p>
    <w:p w14:paraId="30A164B0" w14:textId="7466F918" w:rsidR="006A7FC8" w:rsidRPr="0021666D" w:rsidRDefault="006A7FC8" w:rsidP="006A7FC8">
      <w:pPr>
        <w:pStyle w:val="Heading3"/>
      </w:pPr>
      <w:r w:rsidRPr="0021666D">
        <w:t>Peer review</w:t>
      </w:r>
    </w:p>
    <w:p w14:paraId="3AA07128" w14:textId="77777777" w:rsidR="006A7FC8" w:rsidRPr="0021666D" w:rsidRDefault="006A7FC8" w:rsidP="006A7FC8">
      <w:pPr>
        <w:pStyle w:val="ListParagraph"/>
        <w:numPr>
          <w:ilvl w:val="0"/>
          <w:numId w:val="47"/>
        </w:numPr>
      </w:pPr>
      <w:r w:rsidRPr="0021666D">
        <w:t>List 8 specialist readers who it would be appropriate for us to approach for an academic opinion about your proposal.</w:t>
      </w:r>
    </w:p>
    <w:p w14:paraId="3821CE5E" w14:textId="77777777" w:rsidR="006A7FC8" w:rsidRPr="0021666D" w:rsidRDefault="006A7FC8" w:rsidP="006A7FC8">
      <w:pPr>
        <w:pStyle w:val="ListParagraph"/>
        <w:numPr>
          <w:ilvl w:val="0"/>
          <w:numId w:val="47"/>
        </w:numPr>
      </w:pPr>
      <w:r w:rsidRPr="0021666D">
        <w:t>While it is important to include the key people in your field, the principles of equality, diversity and inclusion are important to Edinburgh University Press so please consider this when making your suggestions.</w:t>
      </w:r>
    </w:p>
    <w:p w14:paraId="03F6C6E4" w14:textId="77777777" w:rsidR="006A7FC8" w:rsidRPr="0021666D" w:rsidRDefault="006A7FC8" w:rsidP="006A7FC8">
      <w:pPr>
        <w:pStyle w:val="ListParagraph"/>
        <w:numPr>
          <w:ilvl w:val="0"/>
          <w:numId w:val="47"/>
        </w:numPr>
      </w:pPr>
      <w:r w:rsidRPr="0021666D">
        <w:t>Include names, institutions and email addresses.</w:t>
      </w:r>
    </w:p>
    <w:p w14:paraId="2D38CB08" w14:textId="77777777" w:rsidR="006A7FC8" w:rsidRPr="0021666D" w:rsidRDefault="006A7FC8" w:rsidP="006A7FC8">
      <w:pPr>
        <w:pStyle w:val="ListParagraph"/>
        <w:numPr>
          <w:ilvl w:val="0"/>
          <w:numId w:val="47"/>
        </w:numPr>
      </w:pPr>
      <w:r w:rsidRPr="0021666D">
        <w:t>Do not include colleagues from your institution or authors that you have already invited to write for the series.</w:t>
      </w:r>
    </w:p>
    <w:p w14:paraId="66F7B4DE" w14:textId="77777777" w:rsidR="006A7FC8" w:rsidRDefault="006A7FC8" w:rsidP="006A7FC8">
      <w:pPr>
        <w:rPr>
          <w:sz w:val="24"/>
          <w:szCs w:val="24"/>
        </w:rPr>
      </w:pPr>
    </w:p>
    <w:p w14:paraId="76D1C034" w14:textId="44AE1F68" w:rsidR="006A7FC8" w:rsidRPr="0021666D" w:rsidRDefault="006A7FC8" w:rsidP="006A7FC8">
      <w:pPr>
        <w:pStyle w:val="Heading3"/>
      </w:pPr>
      <w:r w:rsidRPr="0021666D">
        <w:t>CV</w:t>
      </w:r>
    </w:p>
    <w:p w14:paraId="67C783F9" w14:textId="77777777" w:rsidR="006A7FC8" w:rsidRPr="0021666D" w:rsidRDefault="006A7FC8" w:rsidP="006A7FC8">
      <w:r w:rsidRPr="0021666D">
        <w:t>A short CV that includes:</w:t>
      </w:r>
    </w:p>
    <w:p w14:paraId="6C1ED5AD" w14:textId="77777777" w:rsidR="006A7FC8" w:rsidRPr="0021666D" w:rsidRDefault="006A7FC8" w:rsidP="006A7FC8">
      <w:pPr>
        <w:pStyle w:val="ListParagraph"/>
        <w:numPr>
          <w:ilvl w:val="0"/>
          <w:numId w:val="48"/>
        </w:numPr>
      </w:pPr>
      <w:r w:rsidRPr="0021666D">
        <w:t>Your relevant publications to date.</w:t>
      </w:r>
    </w:p>
    <w:p w14:paraId="75F82F1A" w14:textId="77777777" w:rsidR="006A7FC8" w:rsidRPr="0021666D" w:rsidRDefault="006A7FC8" w:rsidP="006A7FC8">
      <w:pPr>
        <w:pStyle w:val="ListParagraph"/>
        <w:numPr>
          <w:ilvl w:val="0"/>
          <w:numId w:val="48"/>
        </w:numPr>
      </w:pPr>
      <w:r w:rsidRPr="0021666D">
        <w:t>Your research track record.</w:t>
      </w:r>
    </w:p>
    <w:p w14:paraId="4D33EFF5" w14:textId="77777777" w:rsidR="006A7FC8" w:rsidRPr="0021666D" w:rsidRDefault="006A7FC8" w:rsidP="006A7FC8">
      <w:pPr>
        <w:pStyle w:val="ListParagraph"/>
        <w:numPr>
          <w:ilvl w:val="0"/>
          <w:numId w:val="48"/>
        </w:numPr>
      </w:pPr>
      <w:r w:rsidRPr="0021666D">
        <w:t>Your full postal address.</w:t>
      </w:r>
    </w:p>
    <w:p w14:paraId="5C89590D" w14:textId="77777777" w:rsidR="006A7FC8" w:rsidRPr="0021666D" w:rsidRDefault="006A7FC8" w:rsidP="006A7FC8">
      <w:pPr>
        <w:pStyle w:val="ListParagraph"/>
        <w:numPr>
          <w:ilvl w:val="0"/>
          <w:numId w:val="48"/>
        </w:numPr>
      </w:pPr>
      <w:r w:rsidRPr="0021666D">
        <w:t xml:space="preserve">Your telephone </w:t>
      </w:r>
      <w:proofErr w:type="gramStart"/>
      <w:r w:rsidRPr="0021666D">
        <w:t>number</w:t>
      </w:r>
      <w:proofErr w:type="gramEnd"/>
      <w:r w:rsidRPr="0021666D">
        <w:t>.</w:t>
      </w:r>
    </w:p>
    <w:p w14:paraId="1C2A39C4" w14:textId="77777777" w:rsidR="006A7FC8" w:rsidRPr="0021666D" w:rsidRDefault="006A7FC8" w:rsidP="006A7FC8">
      <w:pPr>
        <w:pStyle w:val="ListParagraph"/>
        <w:numPr>
          <w:ilvl w:val="0"/>
          <w:numId w:val="48"/>
        </w:numPr>
      </w:pPr>
      <w:r w:rsidRPr="0021666D">
        <w:t>Your email address.</w:t>
      </w:r>
    </w:p>
    <w:p w14:paraId="4F223823" w14:textId="77777777" w:rsidR="00316381" w:rsidRDefault="00316381" w:rsidP="006A7FC8">
      <w:pPr>
        <w:rPr>
          <w:sz w:val="24"/>
          <w:szCs w:val="24"/>
        </w:rPr>
      </w:pPr>
    </w:p>
    <w:p w14:paraId="1AF6D937" w14:textId="10600811" w:rsidR="006A7FC8" w:rsidRPr="0021666D" w:rsidRDefault="006A7FC8" w:rsidP="00316381">
      <w:pPr>
        <w:pStyle w:val="Heading2"/>
      </w:pPr>
      <w:r w:rsidRPr="0021666D">
        <w:lastRenderedPageBreak/>
        <w:t>Submit your series proposal</w:t>
      </w:r>
    </w:p>
    <w:p w14:paraId="0AF7D1A0" w14:textId="77777777" w:rsidR="006A7FC8" w:rsidRPr="0021666D" w:rsidRDefault="006A7FC8" w:rsidP="006A7FC8">
      <w:r w:rsidRPr="0021666D">
        <w:t>Email your proposal as a Word document to the relevant commissioning editor.</w:t>
      </w:r>
    </w:p>
    <w:p w14:paraId="603194E8" w14:textId="77777777" w:rsidR="006A7FC8" w:rsidRPr="0021666D" w:rsidRDefault="006A7FC8" w:rsidP="006A7FC8">
      <w:r w:rsidRPr="0021666D">
        <w:t>We ask for sole consideration of the series while it is under review.</w:t>
      </w:r>
    </w:p>
    <w:p w14:paraId="692A6172" w14:textId="77777777" w:rsidR="006A7FC8" w:rsidRPr="0021666D" w:rsidRDefault="006A7FC8" w:rsidP="006A7FC8">
      <w:r w:rsidRPr="0021666D">
        <w:t>We look forward to receiving your series proposal, and good luck!</w:t>
      </w:r>
    </w:p>
    <w:p w14:paraId="19E9321A" w14:textId="3F41C036" w:rsidR="006A7FC8" w:rsidRPr="0021666D" w:rsidRDefault="00B80FB1" w:rsidP="00316381">
      <w:pPr>
        <w:pStyle w:val="ListParagraph"/>
        <w:numPr>
          <w:ilvl w:val="0"/>
          <w:numId w:val="49"/>
        </w:numPr>
      </w:pPr>
      <w:hyperlink r:id="rId8" w:history="1">
        <w:r w:rsidR="006A7FC8" w:rsidRPr="00316381">
          <w:rPr>
            <w:rStyle w:val="Hyperlink"/>
            <w:rFonts w:cs="Open Sans"/>
          </w:rPr>
          <w:t>Find your commissioning editor</w:t>
        </w:r>
      </w:hyperlink>
      <w:r w:rsidR="00316381" w:rsidRPr="0021666D">
        <w:t>.</w:t>
      </w:r>
    </w:p>
    <w:p w14:paraId="5FEB674C" w14:textId="0E69222D" w:rsidR="00316381" w:rsidRDefault="00316381" w:rsidP="006A7FC8">
      <w:pPr>
        <w:rPr>
          <w:sz w:val="24"/>
          <w:szCs w:val="24"/>
        </w:rPr>
      </w:pPr>
    </w:p>
    <w:p w14:paraId="2233C133" w14:textId="1A378B65" w:rsidR="006A7FC8" w:rsidRPr="0021666D" w:rsidRDefault="006A7FC8" w:rsidP="00316381">
      <w:pPr>
        <w:pStyle w:val="Heading2"/>
      </w:pPr>
      <w:r w:rsidRPr="0021666D">
        <w:t>What happens next?</w:t>
      </w:r>
    </w:p>
    <w:p w14:paraId="36878C62" w14:textId="5877AC5C" w:rsidR="006A7FC8" w:rsidRPr="0021666D" w:rsidRDefault="00B80FB1" w:rsidP="00316381">
      <w:pPr>
        <w:pStyle w:val="ListParagraph"/>
        <w:numPr>
          <w:ilvl w:val="0"/>
          <w:numId w:val="49"/>
        </w:numPr>
      </w:pPr>
      <w:hyperlink r:id="rId9" w:history="1">
        <w:r w:rsidR="006A7FC8" w:rsidRPr="00316381">
          <w:rPr>
            <w:rStyle w:val="Hyperlink"/>
            <w:rFonts w:cs="Open Sans"/>
          </w:rPr>
          <w:t>The review process: from proposal to contract</w:t>
        </w:r>
      </w:hyperlink>
      <w:r w:rsidR="00316381" w:rsidRPr="0021666D">
        <w:t>.</w:t>
      </w:r>
    </w:p>
    <w:p w14:paraId="29394679" w14:textId="77777777" w:rsidR="00316381" w:rsidRDefault="00316381" w:rsidP="006A7FC8">
      <w:pPr>
        <w:rPr>
          <w:sz w:val="24"/>
          <w:szCs w:val="24"/>
        </w:rPr>
      </w:pPr>
    </w:p>
    <w:p w14:paraId="092150B0" w14:textId="2E7A69CA" w:rsidR="006A7FC8" w:rsidRPr="0021666D" w:rsidRDefault="006A7FC8" w:rsidP="00316381">
      <w:pPr>
        <w:pStyle w:val="Heading2"/>
      </w:pPr>
      <w:r w:rsidRPr="0021666D">
        <w:t>Any questions?</w:t>
      </w:r>
    </w:p>
    <w:p w14:paraId="5E21358B" w14:textId="77777777" w:rsidR="006A7FC8" w:rsidRPr="0021666D" w:rsidRDefault="006A7FC8" w:rsidP="006A7FC8">
      <w:r w:rsidRPr="0021666D">
        <w:t>If you have any questions about your series proposal, contact the commissioning editor for your subject area and we’ll be happy to help.</w:t>
      </w:r>
    </w:p>
    <w:p w14:paraId="3B100BE2" w14:textId="021C2FF9" w:rsidR="006A7FC8" w:rsidRPr="0021666D" w:rsidRDefault="00B80FB1" w:rsidP="00316381">
      <w:pPr>
        <w:pStyle w:val="ListParagraph"/>
        <w:numPr>
          <w:ilvl w:val="0"/>
          <w:numId w:val="49"/>
        </w:numPr>
      </w:pPr>
      <w:hyperlink r:id="rId10" w:history="1">
        <w:r w:rsidR="006A7FC8" w:rsidRPr="00316381">
          <w:rPr>
            <w:rStyle w:val="Hyperlink"/>
            <w:rFonts w:cs="Open Sans"/>
          </w:rPr>
          <w:t>Find your commissioning editor</w:t>
        </w:r>
      </w:hyperlink>
      <w:r w:rsidR="00316381" w:rsidRPr="0021666D">
        <w:t>.</w:t>
      </w:r>
    </w:p>
    <w:p w14:paraId="572ED92D" w14:textId="77777777" w:rsidR="006A7FC8" w:rsidRPr="00DC1A7B" w:rsidRDefault="006A7FC8" w:rsidP="006A7FC8"/>
    <w:sectPr w:rsidR="006A7FC8" w:rsidRPr="00DC1A7B" w:rsidSect="00B424A7">
      <w:footerReference w:type="default" r:id="rId11"/>
      <w:pgSz w:w="11906" w:h="16838"/>
      <w:pgMar w:top="1134" w:right="1440" w:bottom="1276" w:left="1440" w:header="708" w:footer="5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FDEF1" w14:textId="77777777" w:rsidR="006A7FC8" w:rsidRDefault="006A7FC8" w:rsidP="001F6837">
      <w:r>
        <w:separator/>
      </w:r>
    </w:p>
  </w:endnote>
  <w:endnote w:type="continuationSeparator" w:id="0">
    <w:p w14:paraId="7EE35140" w14:textId="77777777" w:rsidR="006A7FC8" w:rsidRDefault="006A7FC8" w:rsidP="001F6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Corbel"/>
    <w:panose1 w:val="020B0503030403020204"/>
    <w:charset w:val="00"/>
    <w:family w:val="swiss"/>
    <w:notTrueType/>
    <w:pitch w:val="variable"/>
    <w:sig w:usb0="20000287" w:usb1="00000001" w:usb2="00000000" w:usb3="00000000" w:csb0="0000019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Open Sans Light">
    <w:panose1 w:val="00000000000000000000"/>
    <w:charset w:val="00"/>
    <w:family w:val="auto"/>
    <w:pitch w:val="variable"/>
    <w:sig w:usb0="E00002FF" w:usb1="4000201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925797"/>
      <w:docPartObj>
        <w:docPartGallery w:val="Page Numbers (Bottom of Page)"/>
        <w:docPartUnique/>
      </w:docPartObj>
    </w:sdtPr>
    <w:sdtEndPr>
      <w:rPr>
        <w:rFonts w:ascii="Palatino Linotype" w:hAnsi="Palatino Linotype"/>
        <w:noProof/>
        <w:sz w:val="20"/>
      </w:rPr>
    </w:sdtEndPr>
    <w:sdtContent>
      <w:p w14:paraId="2DD6D58B" w14:textId="77777777" w:rsidR="00364AEA" w:rsidRPr="00364AEA" w:rsidRDefault="00B424A7">
        <w:pPr>
          <w:pStyle w:val="Footer"/>
          <w:jc w:val="right"/>
          <w:rPr>
            <w:rFonts w:ascii="Palatino Linotype" w:hAnsi="Palatino Linotype"/>
            <w:sz w:val="20"/>
          </w:rPr>
        </w:pPr>
        <w:r>
          <w:rPr>
            <w:rFonts w:ascii="Palatino Linotype" w:hAnsi="Palatino Linotype"/>
            <w:noProof/>
            <w:sz w:val="20"/>
          </w:rPr>
          <w:drawing>
            <wp:anchor distT="0" distB="0" distL="114300" distR="114300" simplePos="0" relativeHeight="251658240" behindDoc="0" locked="0" layoutInCell="1" allowOverlap="1" wp14:anchorId="76F6D23B" wp14:editId="75EC2468">
              <wp:simplePos x="0" y="0"/>
              <wp:positionH relativeFrom="column">
                <wp:posOffset>-152400</wp:posOffset>
              </wp:positionH>
              <wp:positionV relativeFrom="paragraph">
                <wp:posOffset>-89535</wp:posOffset>
              </wp:positionV>
              <wp:extent cx="3788410" cy="611505"/>
              <wp:effectExtent l="0" t="0" r="254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788410" cy="611505"/>
                      </a:xfrm>
                      <a:prstGeom prst="rect">
                        <a:avLst/>
                      </a:prstGeom>
                    </pic:spPr>
                  </pic:pic>
                </a:graphicData>
              </a:graphic>
            </wp:anchor>
          </w:drawing>
        </w:r>
        <w:r w:rsidR="00364AEA" w:rsidRPr="00364AEA">
          <w:rPr>
            <w:rFonts w:ascii="Palatino Linotype" w:hAnsi="Palatino Linotype"/>
            <w:sz w:val="20"/>
          </w:rPr>
          <w:fldChar w:fldCharType="begin"/>
        </w:r>
        <w:r w:rsidR="00364AEA" w:rsidRPr="00364AEA">
          <w:rPr>
            <w:rFonts w:ascii="Palatino Linotype" w:hAnsi="Palatino Linotype"/>
            <w:sz w:val="20"/>
          </w:rPr>
          <w:instrText xml:space="preserve"> PAGE   \* MERGEFORMAT </w:instrText>
        </w:r>
        <w:r w:rsidR="00364AEA" w:rsidRPr="00364AEA">
          <w:rPr>
            <w:rFonts w:ascii="Palatino Linotype" w:hAnsi="Palatino Linotype"/>
            <w:sz w:val="20"/>
          </w:rPr>
          <w:fldChar w:fldCharType="separate"/>
        </w:r>
        <w:r w:rsidR="005A56C5">
          <w:rPr>
            <w:rFonts w:ascii="Palatino Linotype" w:hAnsi="Palatino Linotype"/>
            <w:noProof/>
            <w:sz w:val="20"/>
          </w:rPr>
          <w:t>1</w:t>
        </w:r>
        <w:r w:rsidR="00364AEA" w:rsidRPr="00364AEA">
          <w:rPr>
            <w:rFonts w:ascii="Palatino Linotype" w:hAnsi="Palatino Linotype"/>
            <w:noProof/>
            <w:sz w:val="20"/>
          </w:rPr>
          <w:fldChar w:fldCharType="end"/>
        </w:r>
      </w:p>
    </w:sdtContent>
  </w:sdt>
  <w:p w14:paraId="25CB0140" w14:textId="77777777" w:rsidR="001F6837" w:rsidRDefault="001F6837" w:rsidP="00364AE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12B13" w14:textId="77777777" w:rsidR="006A7FC8" w:rsidRDefault="006A7FC8" w:rsidP="001F6837">
      <w:r>
        <w:separator/>
      </w:r>
    </w:p>
  </w:footnote>
  <w:footnote w:type="continuationSeparator" w:id="0">
    <w:p w14:paraId="5700EFDD" w14:textId="77777777" w:rsidR="006A7FC8" w:rsidRDefault="006A7FC8" w:rsidP="001F68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529DE"/>
    <w:multiLevelType w:val="multilevel"/>
    <w:tmpl w:val="D82A4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723CC"/>
    <w:multiLevelType w:val="multilevel"/>
    <w:tmpl w:val="16C4C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183E9A"/>
    <w:multiLevelType w:val="multilevel"/>
    <w:tmpl w:val="B978E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A85B04"/>
    <w:multiLevelType w:val="multilevel"/>
    <w:tmpl w:val="EF808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0A4D06"/>
    <w:multiLevelType w:val="multilevel"/>
    <w:tmpl w:val="26640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2D57FA"/>
    <w:multiLevelType w:val="hybridMultilevel"/>
    <w:tmpl w:val="C7CEA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F93091"/>
    <w:multiLevelType w:val="hybridMultilevel"/>
    <w:tmpl w:val="AF283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B27D9F"/>
    <w:multiLevelType w:val="multilevel"/>
    <w:tmpl w:val="060AE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52508F"/>
    <w:multiLevelType w:val="hybridMultilevel"/>
    <w:tmpl w:val="A4F02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391841"/>
    <w:multiLevelType w:val="multilevel"/>
    <w:tmpl w:val="52A62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072580"/>
    <w:multiLevelType w:val="hybridMultilevel"/>
    <w:tmpl w:val="CF128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150A47"/>
    <w:multiLevelType w:val="multilevel"/>
    <w:tmpl w:val="FF087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1C6B14"/>
    <w:multiLevelType w:val="multilevel"/>
    <w:tmpl w:val="41EED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6F7D04"/>
    <w:multiLevelType w:val="hybridMultilevel"/>
    <w:tmpl w:val="98487B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A23DEE"/>
    <w:multiLevelType w:val="multilevel"/>
    <w:tmpl w:val="206E90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7017C0"/>
    <w:multiLevelType w:val="multilevel"/>
    <w:tmpl w:val="967CB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FB012F"/>
    <w:multiLevelType w:val="multilevel"/>
    <w:tmpl w:val="36DC0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D85C1D"/>
    <w:multiLevelType w:val="hybridMultilevel"/>
    <w:tmpl w:val="04021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9C27B4"/>
    <w:multiLevelType w:val="hybridMultilevel"/>
    <w:tmpl w:val="AE80E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494917"/>
    <w:multiLevelType w:val="hybridMultilevel"/>
    <w:tmpl w:val="0DCED2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E53A70"/>
    <w:multiLevelType w:val="hybridMultilevel"/>
    <w:tmpl w:val="4FE0D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AC3693"/>
    <w:multiLevelType w:val="hybridMultilevel"/>
    <w:tmpl w:val="49605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1444E3"/>
    <w:multiLevelType w:val="hybridMultilevel"/>
    <w:tmpl w:val="19041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DE4994"/>
    <w:multiLevelType w:val="hybridMultilevel"/>
    <w:tmpl w:val="FBE05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1452B2"/>
    <w:multiLevelType w:val="hybridMultilevel"/>
    <w:tmpl w:val="8A7E6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273C49"/>
    <w:multiLevelType w:val="multilevel"/>
    <w:tmpl w:val="0406A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440B50"/>
    <w:multiLevelType w:val="hybridMultilevel"/>
    <w:tmpl w:val="7102E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F804DD"/>
    <w:multiLevelType w:val="multilevel"/>
    <w:tmpl w:val="77381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0D5E84"/>
    <w:multiLevelType w:val="multilevel"/>
    <w:tmpl w:val="50CAA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3670A4"/>
    <w:multiLevelType w:val="multilevel"/>
    <w:tmpl w:val="45764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7409E5"/>
    <w:multiLevelType w:val="multilevel"/>
    <w:tmpl w:val="81EA8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6C4303"/>
    <w:multiLevelType w:val="multilevel"/>
    <w:tmpl w:val="0922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C15B2E"/>
    <w:multiLevelType w:val="multilevel"/>
    <w:tmpl w:val="6C22E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E41CE8"/>
    <w:multiLevelType w:val="multilevel"/>
    <w:tmpl w:val="369A2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29063A"/>
    <w:multiLevelType w:val="hybridMultilevel"/>
    <w:tmpl w:val="BEB0F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FC2561"/>
    <w:multiLevelType w:val="hybridMultilevel"/>
    <w:tmpl w:val="425A0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6A274E"/>
    <w:multiLevelType w:val="hybridMultilevel"/>
    <w:tmpl w:val="280A6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5B7324"/>
    <w:multiLevelType w:val="hybridMultilevel"/>
    <w:tmpl w:val="FEA84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797B0B"/>
    <w:multiLevelType w:val="multilevel"/>
    <w:tmpl w:val="312AA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7070AD"/>
    <w:multiLevelType w:val="multilevel"/>
    <w:tmpl w:val="C3008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39221F"/>
    <w:multiLevelType w:val="multilevel"/>
    <w:tmpl w:val="5054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3C7871"/>
    <w:multiLevelType w:val="hybridMultilevel"/>
    <w:tmpl w:val="D36EA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A15440"/>
    <w:multiLevelType w:val="hybridMultilevel"/>
    <w:tmpl w:val="BD9EC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E2018C"/>
    <w:multiLevelType w:val="hybridMultilevel"/>
    <w:tmpl w:val="1F845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403760D"/>
    <w:multiLevelType w:val="multilevel"/>
    <w:tmpl w:val="371C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C61D55"/>
    <w:multiLevelType w:val="multilevel"/>
    <w:tmpl w:val="F8160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F87745"/>
    <w:multiLevelType w:val="multilevel"/>
    <w:tmpl w:val="DE4EE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636EEB"/>
    <w:multiLevelType w:val="hybridMultilevel"/>
    <w:tmpl w:val="129A1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B1408C4"/>
    <w:multiLevelType w:val="multilevel"/>
    <w:tmpl w:val="E2EE7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8"/>
  </w:num>
  <w:num w:numId="4">
    <w:abstractNumId w:val="45"/>
  </w:num>
  <w:num w:numId="5">
    <w:abstractNumId w:val="31"/>
  </w:num>
  <w:num w:numId="6">
    <w:abstractNumId w:val="16"/>
  </w:num>
  <w:num w:numId="7">
    <w:abstractNumId w:val="38"/>
  </w:num>
  <w:num w:numId="8">
    <w:abstractNumId w:val="3"/>
  </w:num>
  <w:num w:numId="9">
    <w:abstractNumId w:val="33"/>
  </w:num>
  <w:num w:numId="10">
    <w:abstractNumId w:val="39"/>
  </w:num>
  <w:num w:numId="11">
    <w:abstractNumId w:val="30"/>
  </w:num>
  <w:num w:numId="12">
    <w:abstractNumId w:val="32"/>
  </w:num>
  <w:num w:numId="13">
    <w:abstractNumId w:val="15"/>
  </w:num>
  <w:num w:numId="14">
    <w:abstractNumId w:val="11"/>
  </w:num>
  <w:num w:numId="15">
    <w:abstractNumId w:val="27"/>
  </w:num>
  <w:num w:numId="16">
    <w:abstractNumId w:val="9"/>
  </w:num>
  <w:num w:numId="17">
    <w:abstractNumId w:val="46"/>
  </w:num>
  <w:num w:numId="18">
    <w:abstractNumId w:val="12"/>
  </w:num>
  <w:num w:numId="19">
    <w:abstractNumId w:val="44"/>
  </w:num>
  <w:num w:numId="20">
    <w:abstractNumId w:val="29"/>
  </w:num>
  <w:num w:numId="21">
    <w:abstractNumId w:val="25"/>
  </w:num>
  <w:num w:numId="22">
    <w:abstractNumId w:val="14"/>
  </w:num>
  <w:num w:numId="23">
    <w:abstractNumId w:val="7"/>
  </w:num>
  <w:num w:numId="24">
    <w:abstractNumId w:val="2"/>
  </w:num>
  <w:num w:numId="25">
    <w:abstractNumId w:val="4"/>
  </w:num>
  <w:num w:numId="26">
    <w:abstractNumId w:val="48"/>
  </w:num>
  <w:num w:numId="27">
    <w:abstractNumId w:val="40"/>
  </w:num>
  <w:num w:numId="28">
    <w:abstractNumId w:val="36"/>
  </w:num>
  <w:num w:numId="29">
    <w:abstractNumId w:val="20"/>
  </w:num>
  <w:num w:numId="30">
    <w:abstractNumId w:val="21"/>
  </w:num>
  <w:num w:numId="31">
    <w:abstractNumId w:val="6"/>
  </w:num>
  <w:num w:numId="32">
    <w:abstractNumId w:val="23"/>
  </w:num>
  <w:num w:numId="33">
    <w:abstractNumId w:val="26"/>
  </w:num>
  <w:num w:numId="34">
    <w:abstractNumId w:val="24"/>
  </w:num>
  <w:num w:numId="35">
    <w:abstractNumId w:val="13"/>
  </w:num>
  <w:num w:numId="36">
    <w:abstractNumId w:val="17"/>
  </w:num>
  <w:num w:numId="37">
    <w:abstractNumId w:val="10"/>
  </w:num>
  <w:num w:numId="38">
    <w:abstractNumId w:val="43"/>
  </w:num>
  <w:num w:numId="39">
    <w:abstractNumId w:val="47"/>
  </w:num>
  <w:num w:numId="40">
    <w:abstractNumId w:val="22"/>
  </w:num>
  <w:num w:numId="41">
    <w:abstractNumId w:val="5"/>
  </w:num>
  <w:num w:numId="42">
    <w:abstractNumId w:val="42"/>
  </w:num>
  <w:num w:numId="43">
    <w:abstractNumId w:val="41"/>
  </w:num>
  <w:num w:numId="44">
    <w:abstractNumId w:val="35"/>
  </w:num>
  <w:num w:numId="45">
    <w:abstractNumId w:val="8"/>
  </w:num>
  <w:num w:numId="46">
    <w:abstractNumId w:val="19"/>
  </w:num>
  <w:num w:numId="47">
    <w:abstractNumId w:val="18"/>
  </w:num>
  <w:num w:numId="48">
    <w:abstractNumId w:val="37"/>
  </w:num>
  <w:num w:numId="4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FC8"/>
    <w:rsid w:val="00010D01"/>
    <w:rsid w:val="00040A3C"/>
    <w:rsid w:val="001C39E8"/>
    <w:rsid w:val="001F6837"/>
    <w:rsid w:val="00316381"/>
    <w:rsid w:val="00364AEA"/>
    <w:rsid w:val="004176B1"/>
    <w:rsid w:val="005512C6"/>
    <w:rsid w:val="00553185"/>
    <w:rsid w:val="00573756"/>
    <w:rsid w:val="005A56C5"/>
    <w:rsid w:val="005D5139"/>
    <w:rsid w:val="00645795"/>
    <w:rsid w:val="006A7FC8"/>
    <w:rsid w:val="006E2D17"/>
    <w:rsid w:val="00700801"/>
    <w:rsid w:val="0071682D"/>
    <w:rsid w:val="0072274D"/>
    <w:rsid w:val="00736133"/>
    <w:rsid w:val="007A3D37"/>
    <w:rsid w:val="00825242"/>
    <w:rsid w:val="009E530E"/>
    <w:rsid w:val="00B25274"/>
    <w:rsid w:val="00B424A7"/>
    <w:rsid w:val="00B52578"/>
    <w:rsid w:val="00B53B52"/>
    <w:rsid w:val="00B80FB1"/>
    <w:rsid w:val="00C30137"/>
    <w:rsid w:val="00DA3C12"/>
    <w:rsid w:val="00DC1A7B"/>
    <w:rsid w:val="00E173A9"/>
    <w:rsid w:val="00F119C3"/>
    <w:rsid w:val="00F13F9A"/>
    <w:rsid w:val="00F22F70"/>
    <w:rsid w:val="00F7495B"/>
    <w:rsid w:val="00FA6899"/>
    <w:rsid w:val="00FF7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DA9AE1"/>
  <w15:chartTrackingRefBased/>
  <w15:docId w15:val="{35EC5BFA-BACC-429E-880D-1AF02A9C4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yriad Pro" w:eastAsia="Times New Roman" w:hAnsi="Myriad Pro" w:cstheme="majorBidi"/>
        <w:color w:val="2E74B5" w:themeColor="accent1" w:themeShade="BF"/>
        <w:sz w:val="32"/>
        <w:szCs w:val="3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1,Text"/>
    <w:qFormat/>
    <w:rsid w:val="00736133"/>
    <w:pPr>
      <w:spacing w:line="240" w:lineRule="auto"/>
    </w:pPr>
    <w:rPr>
      <w:rFonts w:ascii="Open Sans" w:hAnsi="Open Sans" w:cs="Times New Roman"/>
      <w:color w:val="000000" w:themeColor="text1"/>
      <w:sz w:val="22"/>
      <w:szCs w:val="20"/>
      <w:lang w:val="en-US" w:eastAsia="en-GB"/>
    </w:rPr>
  </w:style>
  <w:style w:type="paragraph" w:styleId="Heading1">
    <w:name w:val="heading 1"/>
    <w:basedOn w:val="Normal"/>
    <w:next w:val="Normal"/>
    <w:link w:val="Heading1Char"/>
    <w:uiPriority w:val="9"/>
    <w:qFormat/>
    <w:rsid w:val="00B52578"/>
    <w:pPr>
      <w:keepNext/>
      <w:keepLines/>
      <w:spacing w:before="240"/>
      <w:outlineLvl w:val="0"/>
    </w:pPr>
    <w:rPr>
      <w:rFonts w:ascii="Palatino Linotype" w:eastAsiaTheme="majorEastAsia" w:hAnsi="Palatino Linotype" w:cstheme="majorBidi"/>
      <w:color w:val="auto"/>
      <w:sz w:val="44"/>
      <w:szCs w:val="32"/>
      <w:lang w:val="en-GB"/>
    </w:rPr>
  </w:style>
  <w:style w:type="paragraph" w:styleId="Heading2">
    <w:name w:val="heading 2"/>
    <w:basedOn w:val="Normal"/>
    <w:next w:val="Normal"/>
    <w:link w:val="Heading2Char"/>
    <w:qFormat/>
    <w:rsid w:val="00B52578"/>
    <w:pPr>
      <w:keepNext/>
      <w:outlineLvl w:val="1"/>
    </w:pPr>
    <w:rPr>
      <w:color w:val="auto"/>
      <w:sz w:val="36"/>
    </w:rPr>
  </w:style>
  <w:style w:type="paragraph" w:styleId="Heading3">
    <w:name w:val="heading 3"/>
    <w:basedOn w:val="Normal"/>
    <w:next w:val="Normal"/>
    <w:link w:val="Heading3Char"/>
    <w:uiPriority w:val="9"/>
    <w:unhideWhenUsed/>
    <w:qFormat/>
    <w:rsid w:val="00F22F70"/>
    <w:pPr>
      <w:keepNext/>
      <w:keepLines/>
      <w:spacing w:before="40"/>
      <w:outlineLvl w:val="2"/>
    </w:pPr>
    <w:rPr>
      <w:rFonts w:eastAsiaTheme="majorEastAsia" w:cstheme="majorBidi"/>
      <w:color w:val="1F4E79" w:themeColor="accent1" w:themeShade="8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52578"/>
    <w:rPr>
      <w:rFonts w:ascii="Open Sans" w:hAnsi="Open Sans" w:cs="Times New Roman"/>
      <w:color w:val="auto"/>
      <w:sz w:val="36"/>
      <w:szCs w:val="20"/>
      <w:lang w:val="en-US" w:eastAsia="en-GB"/>
    </w:rPr>
  </w:style>
  <w:style w:type="paragraph" w:styleId="Header">
    <w:name w:val="header"/>
    <w:basedOn w:val="Normal"/>
    <w:link w:val="HeaderChar"/>
    <w:uiPriority w:val="99"/>
    <w:unhideWhenUsed/>
    <w:rsid w:val="001F6837"/>
    <w:pPr>
      <w:tabs>
        <w:tab w:val="center" w:pos="4513"/>
        <w:tab w:val="right" w:pos="9026"/>
      </w:tabs>
    </w:pPr>
  </w:style>
  <w:style w:type="character" w:customStyle="1" w:styleId="HeaderChar">
    <w:name w:val="Header Char"/>
    <w:basedOn w:val="DefaultParagraphFont"/>
    <w:link w:val="Header"/>
    <w:uiPriority w:val="99"/>
    <w:rsid w:val="001F6837"/>
    <w:rPr>
      <w:rFonts w:cs="Times New Roman"/>
      <w:color w:val="000000" w:themeColor="text1"/>
      <w:sz w:val="22"/>
      <w:szCs w:val="20"/>
      <w:lang w:val="en-US" w:eastAsia="en-GB"/>
    </w:rPr>
  </w:style>
  <w:style w:type="paragraph" w:styleId="Footer">
    <w:name w:val="footer"/>
    <w:basedOn w:val="Normal"/>
    <w:link w:val="FooterChar"/>
    <w:uiPriority w:val="99"/>
    <w:unhideWhenUsed/>
    <w:rsid w:val="001F6837"/>
    <w:pPr>
      <w:tabs>
        <w:tab w:val="center" w:pos="4513"/>
        <w:tab w:val="right" w:pos="9026"/>
      </w:tabs>
    </w:pPr>
  </w:style>
  <w:style w:type="character" w:customStyle="1" w:styleId="FooterChar">
    <w:name w:val="Footer Char"/>
    <w:basedOn w:val="DefaultParagraphFont"/>
    <w:link w:val="Footer"/>
    <w:uiPriority w:val="99"/>
    <w:rsid w:val="001F6837"/>
    <w:rPr>
      <w:rFonts w:cs="Times New Roman"/>
      <w:color w:val="000000" w:themeColor="text1"/>
      <w:sz w:val="22"/>
      <w:szCs w:val="20"/>
      <w:lang w:val="en-US" w:eastAsia="en-GB"/>
    </w:rPr>
  </w:style>
  <w:style w:type="character" w:customStyle="1" w:styleId="Heading1Char">
    <w:name w:val="Heading 1 Char"/>
    <w:basedOn w:val="DefaultParagraphFont"/>
    <w:link w:val="Heading1"/>
    <w:uiPriority w:val="9"/>
    <w:rsid w:val="00B52578"/>
    <w:rPr>
      <w:rFonts w:ascii="Palatino Linotype" w:eastAsiaTheme="majorEastAsia" w:hAnsi="Palatino Linotype"/>
      <w:color w:val="auto"/>
      <w:sz w:val="44"/>
      <w:lang w:eastAsia="en-GB"/>
    </w:rPr>
  </w:style>
  <w:style w:type="paragraph" w:styleId="NoSpacing">
    <w:name w:val="No Spacing"/>
    <w:uiPriority w:val="1"/>
    <w:rsid w:val="00825242"/>
    <w:pPr>
      <w:spacing w:line="240" w:lineRule="auto"/>
    </w:pPr>
    <w:rPr>
      <w:rFonts w:cs="Times New Roman"/>
      <w:color w:val="000000" w:themeColor="text1"/>
      <w:sz w:val="22"/>
      <w:szCs w:val="20"/>
      <w:lang w:val="en-US" w:eastAsia="en-GB"/>
    </w:rPr>
  </w:style>
  <w:style w:type="paragraph" w:styleId="ListParagraph">
    <w:name w:val="List Paragraph"/>
    <w:basedOn w:val="Normal"/>
    <w:uiPriority w:val="34"/>
    <w:qFormat/>
    <w:rsid w:val="00825242"/>
    <w:pPr>
      <w:ind w:left="720"/>
      <w:contextualSpacing/>
    </w:pPr>
  </w:style>
  <w:style w:type="paragraph" w:styleId="Quote">
    <w:name w:val="Quote"/>
    <w:basedOn w:val="Normal"/>
    <w:next w:val="Normal"/>
    <w:link w:val="QuoteChar"/>
    <w:uiPriority w:val="29"/>
    <w:qFormat/>
    <w:rsid w:val="005512C6"/>
    <w:pPr>
      <w:spacing w:before="200" w:after="160"/>
      <w:ind w:left="567" w:right="862"/>
    </w:pPr>
    <w:rPr>
      <w:rFonts w:ascii="Palatino Linotype" w:hAnsi="Palatino Linotype"/>
      <w:i/>
      <w:iCs/>
      <w:color w:val="auto"/>
      <w:sz w:val="24"/>
    </w:rPr>
  </w:style>
  <w:style w:type="character" w:customStyle="1" w:styleId="QuoteChar">
    <w:name w:val="Quote Char"/>
    <w:basedOn w:val="DefaultParagraphFont"/>
    <w:link w:val="Quote"/>
    <w:uiPriority w:val="29"/>
    <w:rsid w:val="005512C6"/>
    <w:rPr>
      <w:rFonts w:ascii="Palatino Linotype" w:hAnsi="Palatino Linotype" w:cs="Times New Roman"/>
      <w:i/>
      <w:iCs/>
      <w:color w:val="auto"/>
      <w:sz w:val="24"/>
      <w:szCs w:val="20"/>
      <w:lang w:val="en-US" w:eastAsia="en-GB"/>
    </w:rPr>
  </w:style>
  <w:style w:type="character" w:customStyle="1" w:styleId="Heading3Char">
    <w:name w:val="Heading 3 Char"/>
    <w:basedOn w:val="DefaultParagraphFont"/>
    <w:link w:val="Heading3"/>
    <w:uiPriority w:val="9"/>
    <w:rsid w:val="00F22F70"/>
    <w:rPr>
      <w:rFonts w:ascii="Open Sans" w:eastAsiaTheme="majorEastAsia" w:hAnsi="Open Sans"/>
      <w:color w:val="1F4E79" w:themeColor="accent1" w:themeShade="80"/>
      <w:sz w:val="28"/>
      <w:szCs w:val="24"/>
      <w:lang w:val="en-US" w:eastAsia="en-GB"/>
    </w:rPr>
  </w:style>
  <w:style w:type="paragraph" w:customStyle="1" w:styleId="Text2">
    <w:name w:val="Text 2"/>
    <w:basedOn w:val="Normal"/>
    <w:link w:val="Text2Char"/>
    <w:qFormat/>
    <w:rsid w:val="001C39E8"/>
    <w:pPr>
      <w:spacing w:before="120" w:after="120"/>
    </w:pPr>
    <w:rPr>
      <w:rFonts w:ascii="Open Sans Light" w:hAnsi="Open Sans Light"/>
      <w:lang w:val="en-GB"/>
    </w:rPr>
  </w:style>
  <w:style w:type="character" w:customStyle="1" w:styleId="Text2Char">
    <w:name w:val="Text 2 Char"/>
    <w:basedOn w:val="DefaultParagraphFont"/>
    <w:link w:val="Text2"/>
    <w:rsid w:val="001C39E8"/>
    <w:rPr>
      <w:rFonts w:ascii="Open Sans Light" w:hAnsi="Open Sans Light" w:cs="Times New Roman"/>
      <w:color w:val="000000" w:themeColor="text1"/>
      <w:sz w:val="22"/>
      <w:szCs w:val="20"/>
      <w:lang w:eastAsia="en-GB"/>
    </w:rPr>
  </w:style>
  <w:style w:type="paragraph" w:customStyle="1" w:styleId="SubHeading4">
    <w:name w:val="Sub Heading 4"/>
    <w:basedOn w:val="Normal"/>
    <w:link w:val="SubHeading4Char"/>
    <w:qFormat/>
    <w:rsid w:val="00040A3C"/>
    <w:rPr>
      <w:rFonts w:ascii="Palatino Linotype" w:hAnsi="Palatino Linotype"/>
      <w:b/>
      <w:sz w:val="24"/>
    </w:rPr>
  </w:style>
  <w:style w:type="character" w:customStyle="1" w:styleId="SubHeading4Char">
    <w:name w:val="Sub Heading 4 Char"/>
    <w:basedOn w:val="DefaultParagraphFont"/>
    <w:link w:val="SubHeading4"/>
    <w:rsid w:val="00040A3C"/>
    <w:rPr>
      <w:rFonts w:ascii="Palatino Linotype" w:hAnsi="Palatino Linotype" w:cs="Times New Roman"/>
      <w:b/>
      <w:color w:val="000000" w:themeColor="text1"/>
      <w:sz w:val="24"/>
      <w:szCs w:val="20"/>
      <w:lang w:val="en-US" w:eastAsia="en-GB"/>
    </w:rPr>
  </w:style>
  <w:style w:type="paragraph" w:customStyle="1" w:styleId="Style1">
    <w:name w:val="Style1"/>
    <w:basedOn w:val="Text2"/>
    <w:link w:val="Style1Char"/>
    <w:qFormat/>
    <w:rsid w:val="001C39E8"/>
    <w:rPr>
      <w:rFonts w:ascii="Palatino Linotype" w:hAnsi="Palatino Linotype"/>
    </w:rPr>
  </w:style>
  <w:style w:type="character" w:customStyle="1" w:styleId="Style1Char">
    <w:name w:val="Style1 Char"/>
    <w:basedOn w:val="Text2Char"/>
    <w:link w:val="Style1"/>
    <w:rsid w:val="001C39E8"/>
    <w:rPr>
      <w:rFonts w:ascii="Palatino Linotype" w:hAnsi="Palatino Linotype" w:cs="Times New Roman"/>
      <w:color w:val="000000" w:themeColor="text1"/>
      <w:sz w:val="22"/>
      <w:szCs w:val="20"/>
      <w:lang w:eastAsia="en-GB"/>
    </w:rPr>
  </w:style>
  <w:style w:type="character" w:styleId="Hyperlink">
    <w:name w:val="Hyperlink"/>
    <w:basedOn w:val="DefaultParagraphFont"/>
    <w:uiPriority w:val="99"/>
    <w:unhideWhenUsed/>
    <w:rsid w:val="006A7FC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inburghuniversitypress.com/publish-with-us/meet-the-editorial-tea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dinburghuniversitypress.com/publish-with-us/meet-the-editorial-team" TargetMode="External"/><Relationship Id="rId4" Type="http://schemas.openxmlformats.org/officeDocument/2006/relationships/settings" Target="settings.xml"/><Relationship Id="rId9" Type="http://schemas.openxmlformats.org/officeDocument/2006/relationships/hyperlink" Target="https://edinburghuniversitypress.com/publish-with-us/the-review-proces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ed.ac.uk\dst\shared\CSG\EUP\General\EUP%20General%20Information\Logos,%20Templates,%20Stationery\Templates\EUP%20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AF8B2-ECD2-4CF6-913E-C588A40F9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EUP Report Template.dotx</Template>
  <TotalTime>12</TotalTime>
  <Pages>5</Pages>
  <Words>1157</Words>
  <Characters>6595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Knight</dc:creator>
  <cp:keywords/>
  <dc:description/>
  <cp:lastModifiedBy>Kirsten Knight</cp:lastModifiedBy>
  <cp:revision>2</cp:revision>
  <dcterms:created xsi:type="dcterms:W3CDTF">2025-10-06T15:17:00Z</dcterms:created>
  <dcterms:modified xsi:type="dcterms:W3CDTF">2025-10-06T16:02:00Z</dcterms:modified>
  <cp:contentStatus/>
</cp:coreProperties>
</file>