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3AF4C" w14:textId="621389AF" w:rsidR="002A4CA1" w:rsidRPr="00960F08" w:rsidRDefault="00A6693F" w:rsidP="00AF2A87">
      <w:pPr>
        <w:pStyle w:val="Heading1"/>
      </w:pPr>
      <w:r>
        <w:t>Reference Companion</w:t>
      </w:r>
      <w:r w:rsidR="002A4CA1" w:rsidRPr="00960F08">
        <w:t xml:space="preserve"> Proposal Guidelines</w:t>
      </w:r>
    </w:p>
    <w:p w14:paraId="624A4D1B" w14:textId="77777777" w:rsidR="00AF2A87" w:rsidRDefault="00AF2A87" w:rsidP="003841EB"/>
    <w:p w14:paraId="5A58E1E8" w14:textId="3B702158" w:rsidR="002A4CA1" w:rsidRDefault="002A4CA1" w:rsidP="003841EB">
      <w:r w:rsidRPr="00145D76">
        <w:t xml:space="preserve">Edinburgh Companions </w:t>
      </w:r>
      <w:r>
        <w:t>bring</w:t>
      </w:r>
      <w:r w:rsidRPr="00145D76">
        <w:t xml:space="preserve"> together around 30-35 newly commissioned, research-led essays of around 7,000-7,500 words per chapter, inclusive of notes and Works Cited. Companions therefore tend to run to around 250,000 words. They can be illustrated with both black and white and some </w:t>
      </w:r>
      <w:proofErr w:type="spellStart"/>
      <w:r w:rsidRPr="00145D76">
        <w:t>colour</w:t>
      </w:r>
      <w:proofErr w:type="spellEnd"/>
      <w:r w:rsidRPr="00145D76">
        <w:t xml:space="preserve"> illustrations, where appropriate.</w:t>
      </w:r>
    </w:p>
    <w:p w14:paraId="57BBF4F9" w14:textId="77777777" w:rsidR="003841EB" w:rsidRPr="00145D76" w:rsidRDefault="003841EB" w:rsidP="003841EB"/>
    <w:p w14:paraId="1EDF5F52" w14:textId="60B1E3A6" w:rsidR="002A4CA1" w:rsidRDefault="002A4CA1" w:rsidP="003841EB">
      <w:r w:rsidRPr="00145D76">
        <w:t xml:space="preserve">Companions are expected to break new ground either by being the first sustained critical assessment of a newly formed / forming field, subject or author, or to provide original contemporary reassessments of an existing field, subject or author. They showcase the work of the most prominent international scholars as well as emerging experts and </w:t>
      </w:r>
      <w:r>
        <w:t xml:space="preserve">we prefer that </w:t>
      </w:r>
      <w:r w:rsidRPr="00145D76">
        <w:t xml:space="preserve">contributions are by invitation. There is flexibility about the approach taken, whether this be theoretical, chronological or author-based, for example, and the organisation of the contents. However, </w:t>
      </w:r>
      <w:r>
        <w:t>we encourage dividing the book into</w:t>
      </w:r>
      <w:r w:rsidRPr="00145D76">
        <w:t xml:space="preserve"> a number of part sections as a way of shaping the </w:t>
      </w:r>
      <w:r>
        <w:t>contents; and the sections</w:t>
      </w:r>
      <w:r w:rsidRPr="00145D76">
        <w:t xml:space="preserve"> may have their own short Introductions. </w:t>
      </w:r>
    </w:p>
    <w:p w14:paraId="2377466D" w14:textId="77777777" w:rsidR="003841EB" w:rsidRPr="00145D76" w:rsidRDefault="003841EB" w:rsidP="003841EB"/>
    <w:p w14:paraId="7A587EB0" w14:textId="31D58563" w:rsidR="002A4CA1" w:rsidRDefault="002A4CA1" w:rsidP="003841EB">
      <w:bookmarkStart w:id="0" w:name="_Hlk159847404"/>
      <w:r w:rsidRPr="00145D76">
        <w:t>Companions are aimed both at the curious upper level undergraduate and postgraduate looking for reliable information, well-written presentations of new research and new critical ideas</w:t>
      </w:r>
      <w:r>
        <w:t>,</w:t>
      </w:r>
      <w:r w:rsidRPr="00145D76">
        <w:t xml:space="preserve"> as well as academics and researchers looking for thought-provoking insights and new directions in their research field.</w:t>
      </w:r>
    </w:p>
    <w:p w14:paraId="676AECDF" w14:textId="77777777" w:rsidR="003841EB" w:rsidRPr="00145D76" w:rsidRDefault="003841EB" w:rsidP="003841EB"/>
    <w:bookmarkEnd w:id="0"/>
    <w:p w14:paraId="0FDA6728" w14:textId="09A310BA" w:rsidR="00AF2A87" w:rsidRDefault="002A4CA1" w:rsidP="003841EB">
      <w:r w:rsidRPr="00145D76">
        <w:t>The content of the Companions is expected to be appropriate for REF submission (for UK authors).</w:t>
      </w:r>
    </w:p>
    <w:p w14:paraId="4FC5769A" w14:textId="77777777" w:rsidR="003841EB" w:rsidRPr="00126872" w:rsidRDefault="003841EB" w:rsidP="003841EB"/>
    <w:p w14:paraId="4647B0A8" w14:textId="77777777" w:rsidR="00AA08EF" w:rsidRPr="0023193B" w:rsidRDefault="00AA08EF" w:rsidP="00AA08EF">
      <w:pPr>
        <w:pStyle w:val="Heading2"/>
      </w:pPr>
      <w:bookmarkStart w:id="1" w:name="_Hlk210657093"/>
      <w:r w:rsidRPr="0023193B">
        <w:t>Preparing your book proposal</w:t>
      </w:r>
    </w:p>
    <w:bookmarkEnd w:id="1"/>
    <w:p w14:paraId="249D7721" w14:textId="31BED68B" w:rsidR="002A4CA1" w:rsidRDefault="002A4CA1" w:rsidP="003841EB">
      <w:r w:rsidRPr="00145D76">
        <w:t>When proposing a Companion to us, we would appreciate a proposal structured in the following way:</w:t>
      </w:r>
    </w:p>
    <w:p w14:paraId="01396B24" w14:textId="77777777" w:rsidR="003841EB" w:rsidRPr="00145D76" w:rsidRDefault="003841EB" w:rsidP="003841EB"/>
    <w:p w14:paraId="47EFEE83" w14:textId="77777777" w:rsidR="002A4CA1" w:rsidRPr="00ED2AAE" w:rsidRDefault="002A4CA1" w:rsidP="00AF2A87">
      <w:pPr>
        <w:pStyle w:val="Heading3"/>
      </w:pPr>
      <w:r w:rsidRPr="00ED2AAE">
        <w:t>Title</w:t>
      </w:r>
    </w:p>
    <w:p w14:paraId="7A3F33C4" w14:textId="21713265" w:rsidR="002A4CA1" w:rsidRDefault="002A4CA1" w:rsidP="003841EB">
      <w:r w:rsidRPr="00145D76">
        <w:t>This should follow the format of other titles in the Companion series, i.e. ‘The Edinburgh Companion to X’.</w:t>
      </w:r>
    </w:p>
    <w:p w14:paraId="0EA70797" w14:textId="77777777" w:rsidR="003841EB" w:rsidRPr="00AF2A87" w:rsidRDefault="003841EB" w:rsidP="003841EB"/>
    <w:p w14:paraId="65B1E401" w14:textId="77777777" w:rsidR="002A4CA1" w:rsidRPr="00ED2AAE" w:rsidRDefault="002A4CA1" w:rsidP="00AF2A87">
      <w:pPr>
        <w:pStyle w:val="Heading3"/>
      </w:pPr>
      <w:r w:rsidRPr="00ED2AAE">
        <w:t>Byline</w:t>
      </w:r>
    </w:p>
    <w:p w14:paraId="2C6ADFE7" w14:textId="389EE700" w:rsidR="002A4CA1" w:rsidRDefault="002A4CA1" w:rsidP="003841EB">
      <w:r w:rsidRPr="00A80C82">
        <w:t>Your name, affiliation and brief biography, together with the names, affiliations and brief biography of anyone else who is an author, editor or translator of the book.</w:t>
      </w:r>
    </w:p>
    <w:p w14:paraId="4310B448" w14:textId="77777777" w:rsidR="003841EB" w:rsidRPr="00AF2A87" w:rsidRDefault="003841EB" w:rsidP="003841EB"/>
    <w:p w14:paraId="1B1C5F30" w14:textId="77777777" w:rsidR="002A4CA1" w:rsidRPr="00ED2AAE" w:rsidRDefault="002A4CA1" w:rsidP="00AF2A87">
      <w:pPr>
        <w:pStyle w:val="Heading3"/>
      </w:pPr>
      <w:r w:rsidRPr="00ED2AAE">
        <w:t>Headline</w:t>
      </w:r>
    </w:p>
    <w:p w14:paraId="2A7C65BE" w14:textId="77777777" w:rsidR="002A4CA1" w:rsidRDefault="002A4CA1" w:rsidP="003841EB">
      <w:r w:rsidRPr="00145D76">
        <w:t xml:space="preserve">Please summarise the Companion </w:t>
      </w:r>
      <w:r>
        <w:t xml:space="preserve">in no more than 15 words. </w:t>
      </w:r>
    </w:p>
    <w:p w14:paraId="0157F16F" w14:textId="77777777" w:rsidR="002A4CA1" w:rsidRPr="00263C49" w:rsidRDefault="002A4CA1" w:rsidP="003841EB">
      <w:pPr>
        <w:pStyle w:val="ListParagraph"/>
        <w:numPr>
          <w:ilvl w:val="0"/>
          <w:numId w:val="30"/>
        </w:numPr>
      </w:pPr>
      <w:r w:rsidRPr="00263C49">
        <w:t>Don’t repeat the title or subtitle.</w:t>
      </w:r>
    </w:p>
    <w:p w14:paraId="25D5E6C6" w14:textId="77777777" w:rsidR="002A4CA1" w:rsidRPr="00263C49" w:rsidRDefault="002A4CA1" w:rsidP="003841EB">
      <w:pPr>
        <w:pStyle w:val="ListParagraph"/>
        <w:numPr>
          <w:ilvl w:val="0"/>
          <w:numId w:val="30"/>
        </w:numPr>
      </w:pPr>
      <w:r w:rsidRPr="00263C49">
        <w:t>You can use a statement or a question.</w:t>
      </w:r>
    </w:p>
    <w:p w14:paraId="7FBBF089" w14:textId="1D3A6BA7" w:rsidR="002A4CA1" w:rsidRDefault="002A4CA1" w:rsidP="003841EB">
      <w:pPr>
        <w:pStyle w:val="ListParagraph"/>
        <w:numPr>
          <w:ilvl w:val="0"/>
          <w:numId w:val="30"/>
        </w:numPr>
      </w:pPr>
      <w:r w:rsidRPr="00263C49">
        <w:t>If you are using a statement, use the active voice: for example, ‘studies’ rather than ‘a study of’.</w:t>
      </w:r>
    </w:p>
    <w:p w14:paraId="6540AF65" w14:textId="77777777" w:rsidR="003841EB" w:rsidRPr="00AF2A87" w:rsidRDefault="003841EB" w:rsidP="003841EB"/>
    <w:p w14:paraId="6807A87F" w14:textId="77777777" w:rsidR="002A4CA1" w:rsidRPr="00ED2AAE" w:rsidRDefault="002A4CA1" w:rsidP="00AF2A87">
      <w:pPr>
        <w:pStyle w:val="Heading3"/>
      </w:pPr>
      <w:r w:rsidRPr="00ED2AAE">
        <w:lastRenderedPageBreak/>
        <w:t>Pitch</w:t>
      </w:r>
    </w:p>
    <w:p w14:paraId="62B5B9C3" w14:textId="027417AB" w:rsidR="002A4CA1" w:rsidRDefault="002A4CA1" w:rsidP="003841EB">
      <w:r w:rsidRPr="00145D76">
        <w:t>Please provide a short, one paragraph (c.150-word) description of your Companion which summarises the main purpose of your book and its benefits to your reader.</w:t>
      </w:r>
      <w:r>
        <w:t xml:space="preserve"> This should be written in plai</w:t>
      </w:r>
      <w:r w:rsidRPr="00145D76">
        <w:t>n English</w:t>
      </w:r>
      <w:r>
        <w:t xml:space="preserve"> and</w:t>
      </w:r>
      <w:r w:rsidRPr="00145D76">
        <w:t xml:space="preserve"> in the present tense</w:t>
      </w:r>
      <w:r>
        <w:t>.</w:t>
      </w:r>
    </w:p>
    <w:p w14:paraId="3ABCA78E" w14:textId="77777777" w:rsidR="003841EB" w:rsidRDefault="003841EB" w:rsidP="003841EB"/>
    <w:p w14:paraId="70A4486D" w14:textId="77777777" w:rsidR="002A4CA1" w:rsidRPr="00ED2AAE" w:rsidRDefault="002A4CA1" w:rsidP="00AF2A87">
      <w:pPr>
        <w:pStyle w:val="Heading3"/>
      </w:pPr>
      <w:r w:rsidRPr="00ED2AAE">
        <w:t>Key features and benefits</w:t>
      </w:r>
    </w:p>
    <w:p w14:paraId="697B6E96" w14:textId="77777777" w:rsidR="002A4CA1" w:rsidRPr="00126872" w:rsidRDefault="002A4CA1" w:rsidP="003841EB">
      <w:pPr>
        <w:pStyle w:val="ListParagraph"/>
        <w:numPr>
          <w:ilvl w:val="0"/>
          <w:numId w:val="31"/>
        </w:numPr>
      </w:pPr>
      <w:r w:rsidRPr="00126872">
        <w:t>A brief bullet-pointed list of the distinctive qualities and benefits of your book.</w:t>
      </w:r>
    </w:p>
    <w:p w14:paraId="3F4E6D66" w14:textId="77777777" w:rsidR="002A4CA1" w:rsidRPr="00126872" w:rsidRDefault="002A4CA1" w:rsidP="003841EB">
      <w:pPr>
        <w:pStyle w:val="ListParagraph"/>
        <w:numPr>
          <w:ilvl w:val="0"/>
          <w:numId w:val="31"/>
        </w:numPr>
      </w:pPr>
      <w:r w:rsidRPr="00126872">
        <w:t>Be precise and give examples: What are the case studies about? Which primary sources does it draw on? Who does it engage with? If it is interdisciplinary, which disciplines does it bring together?</w:t>
      </w:r>
    </w:p>
    <w:p w14:paraId="3EC7B407" w14:textId="097EA436" w:rsidR="002A4CA1" w:rsidRDefault="002A4CA1" w:rsidP="003841EB">
      <w:pPr>
        <w:pStyle w:val="ListParagraph"/>
        <w:numPr>
          <w:ilvl w:val="0"/>
          <w:numId w:val="31"/>
        </w:numPr>
      </w:pPr>
      <w:r w:rsidRPr="00126872">
        <w:t>Each key feature should be one statement.</w:t>
      </w:r>
    </w:p>
    <w:p w14:paraId="5A6E641D" w14:textId="77777777" w:rsidR="00AA2C1D" w:rsidRPr="00126872" w:rsidRDefault="00AA2C1D" w:rsidP="00AA2C1D"/>
    <w:p w14:paraId="0E523F72" w14:textId="77777777" w:rsidR="002A4CA1" w:rsidRPr="00263C49" w:rsidRDefault="002A4CA1" w:rsidP="00AF2A87">
      <w:pPr>
        <w:pStyle w:val="SubHeading4"/>
      </w:pPr>
      <w:r w:rsidRPr="00263C49">
        <w:t>For example:</w:t>
      </w:r>
    </w:p>
    <w:p w14:paraId="0458B629" w14:textId="77777777" w:rsidR="002A4CA1" w:rsidRDefault="002A4CA1" w:rsidP="003841EB">
      <w:pPr>
        <w:pStyle w:val="ListParagraph"/>
        <w:numPr>
          <w:ilvl w:val="0"/>
          <w:numId w:val="32"/>
        </w:numPr>
      </w:pPr>
      <w:r w:rsidRPr="00145D76">
        <w:t>‘Presents authoritative critical assessments of the changing relationship between &lt;X&gt; and &lt;Y&gt;’</w:t>
      </w:r>
    </w:p>
    <w:p w14:paraId="5A50E9C8" w14:textId="77777777" w:rsidR="002A4CA1" w:rsidRDefault="002A4CA1" w:rsidP="003841EB">
      <w:pPr>
        <w:pStyle w:val="ListParagraph"/>
        <w:numPr>
          <w:ilvl w:val="0"/>
          <w:numId w:val="32"/>
        </w:numPr>
      </w:pPr>
      <w:r w:rsidRPr="00145D76">
        <w:t>‘Includes &lt;30&gt; specially commissioned chapters on &lt;the topic&gt; from both well-established and emerging scholars’</w:t>
      </w:r>
    </w:p>
    <w:p w14:paraId="6D2581E8" w14:textId="77777777" w:rsidR="002A4CA1" w:rsidRDefault="002A4CA1" w:rsidP="003841EB">
      <w:pPr>
        <w:pStyle w:val="ListParagraph"/>
        <w:numPr>
          <w:ilvl w:val="0"/>
          <w:numId w:val="32"/>
        </w:numPr>
      </w:pPr>
      <w:r w:rsidRPr="00145D76">
        <w:t>‘Presents the latest critical thinking in &lt;6&gt; key areas, for example: &lt;X, Y and Z’&gt;</w:t>
      </w:r>
    </w:p>
    <w:p w14:paraId="3474A178" w14:textId="04CB1B99" w:rsidR="002A4CA1" w:rsidRDefault="002A4CA1" w:rsidP="003841EB">
      <w:pPr>
        <w:pStyle w:val="ListParagraph"/>
        <w:numPr>
          <w:ilvl w:val="0"/>
          <w:numId w:val="32"/>
        </w:numPr>
      </w:pPr>
      <w:r w:rsidRPr="00145D76">
        <w:t xml:space="preserve">‘Includes thoughtful and provocative &lt;readings; case studies; examples&gt; which capture the vitality of current research in the field’. </w:t>
      </w:r>
    </w:p>
    <w:p w14:paraId="7EEE68DC" w14:textId="77777777" w:rsidR="003841EB" w:rsidRPr="00AF2A87" w:rsidRDefault="003841EB" w:rsidP="003841EB"/>
    <w:p w14:paraId="79633522" w14:textId="77777777" w:rsidR="002A4CA1" w:rsidRPr="00ED2AAE" w:rsidRDefault="002A4CA1" w:rsidP="00AF2A87">
      <w:pPr>
        <w:pStyle w:val="Heading3"/>
      </w:pPr>
      <w:r w:rsidRPr="00ED2AAE">
        <w:t>Keywords</w:t>
      </w:r>
    </w:p>
    <w:p w14:paraId="6DFA508F" w14:textId="77777777" w:rsidR="002A4CA1" w:rsidRPr="00A80C82" w:rsidRDefault="002A4CA1" w:rsidP="003841EB">
      <w:r>
        <w:t xml:space="preserve">Please provide a </w:t>
      </w:r>
      <w:r w:rsidRPr="00A80C82">
        <w:t>list of around 6 keywords that cover the central ideas of your book.</w:t>
      </w:r>
    </w:p>
    <w:p w14:paraId="36F17DDA" w14:textId="77777777" w:rsidR="002A4CA1" w:rsidRPr="00A80C82" w:rsidRDefault="002A4CA1" w:rsidP="003841EB">
      <w:pPr>
        <w:pStyle w:val="ListParagraph"/>
        <w:numPr>
          <w:ilvl w:val="0"/>
          <w:numId w:val="33"/>
        </w:numPr>
      </w:pPr>
      <w:r w:rsidRPr="00A80C82">
        <w:t>Think about what people might type into a search engine if they wanted to find out about the subject of your book.</w:t>
      </w:r>
    </w:p>
    <w:p w14:paraId="6975F06E" w14:textId="77777777" w:rsidR="002A4CA1" w:rsidRPr="00A80C82" w:rsidRDefault="002A4CA1" w:rsidP="003841EB">
      <w:pPr>
        <w:pStyle w:val="ListParagraph"/>
        <w:numPr>
          <w:ilvl w:val="0"/>
          <w:numId w:val="33"/>
        </w:numPr>
      </w:pPr>
      <w:r w:rsidRPr="00A80C82">
        <w:t>Try to find a balance: not too general but not too specific.</w:t>
      </w:r>
    </w:p>
    <w:p w14:paraId="6C959CCD" w14:textId="77777777" w:rsidR="002A4CA1" w:rsidRPr="00A80C82" w:rsidRDefault="002A4CA1" w:rsidP="003841EB">
      <w:pPr>
        <w:pStyle w:val="ListParagraph"/>
        <w:numPr>
          <w:ilvl w:val="0"/>
          <w:numId w:val="33"/>
        </w:numPr>
      </w:pPr>
      <w:r w:rsidRPr="00A80C82">
        <w:t>Do include the keywords from your title and subtitle.</w:t>
      </w:r>
    </w:p>
    <w:p w14:paraId="42AD5371" w14:textId="6BC41BF0" w:rsidR="002A4CA1" w:rsidRDefault="002A4CA1" w:rsidP="003841EB">
      <w:pPr>
        <w:pStyle w:val="ListParagraph"/>
        <w:numPr>
          <w:ilvl w:val="0"/>
          <w:numId w:val="33"/>
        </w:numPr>
      </w:pPr>
      <w:r w:rsidRPr="00A80C82">
        <w:t>These keywords help our marketing team to classify your book for bookshops and libraries, and will also form a list of clickable keywords on our website that connect books on similar subjects.</w:t>
      </w:r>
    </w:p>
    <w:p w14:paraId="5D70A439" w14:textId="77777777" w:rsidR="00AA2C1D" w:rsidRPr="00A80C82" w:rsidRDefault="00AA2C1D" w:rsidP="00AA2C1D"/>
    <w:p w14:paraId="0E66F058" w14:textId="77777777" w:rsidR="002A4CA1" w:rsidRPr="00A80C82" w:rsidRDefault="002A4CA1" w:rsidP="00AF2A87">
      <w:pPr>
        <w:pStyle w:val="SubHeading4"/>
      </w:pPr>
      <w:r w:rsidRPr="00A80C82">
        <w:t>Some sample keyword lists are:</w:t>
      </w:r>
    </w:p>
    <w:p w14:paraId="1E1F0EBA" w14:textId="77777777" w:rsidR="002A4CA1" w:rsidRDefault="002A4CA1" w:rsidP="003841EB">
      <w:pPr>
        <w:pStyle w:val="ListParagraph"/>
        <w:numPr>
          <w:ilvl w:val="0"/>
          <w:numId w:val="34"/>
        </w:numPr>
      </w:pPr>
      <w:r w:rsidRPr="00A80C82">
        <w:t>Virginia Woolf</w:t>
      </w:r>
      <w:r>
        <w:t xml:space="preserve">, feminism, </w:t>
      </w:r>
      <w:r w:rsidRPr="00A80C82">
        <w:t>women’s history</w:t>
      </w:r>
      <w:r>
        <w:t>,</w:t>
      </w:r>
      <w:r w:rsidRPr="00A80C82">
        <w:t xml:space="preserve"> 20th-century politics</w:t>
      </w:r>
      <w:r>
        <w:t>,</w:t>
      </w:r>
      <w:r w:rsidRPr="00A80C82">
        <w:t xml:space="preserve"> social class</w:t>
      </w:r>
      <w:r>
        <w:t>,</w:t>
      </w:r>
      <w:r w:rsidRPr="00A80C82">
        <w:t xml:space="preserve"> gender studies</w:t>
      </w:r>
    </w:p>
    <w:p w14:paraId="064FEC46" w14:textId="62A99E69" w:rsidR="002A4CA1" w:rsidRDefault="002A4CA1" w:rsidP="003841EB">
      <w:pPr>
        <w:pStyle w:val="ListParagraph"/>
        <w:numPr>
          <w:ilvl w:val="0"/>
          <w:numId w:val="34"/>
        </w:numPr>
      </w:pPr>
      <w:r w:rsidRPr="00263C49">
        <w:t>Scottish Enlightenment; David Hume; Commercial Society; Adam Smith; Adam Ferguson</w:t>
      </w:r>
    </w:p>
    <w:p w14:paraId="202F1610" w14:textId="77777777" w:rsidR="003841EB" w:rsidRPr="00AF2A87" w:rsidRDefault="003841EB" w:rsidP="003841EB"/>
    <w:p w14:paraId="4327F00D" w14:textId="77777777" w:rsidR="002A4CA1" w:rsidRPr="00A97E4B" w:rsidRDefault="002A4CA1" w:rsidP="00AF2A87">
      <w:pPr>
        <w:pStyle w:val="Heading3"/>
      </w:pPr>
      <w:r w:rsidRPr="00A97E4B">
        <w:t>Sustainable Development Goals</w:t>
      </w:r>
    </w:p>
    <w:p w14:paraId="6E310C85" w14:textId="7BF97307" w:rsidR="002A4CA1" w:rsidRDefault="002A4CA1" w:rsidP="003841EB">
      <w:r w:rsidRPr="00A97E4B">
        <w:t>Will your book align with one or more of the UN’s Sustainable Development Goals?</w:t>
      </w:r>
    </w:p>
    <w:p w14:paraId="2BBECE80" w14:textId="77777777" w:rsidR="003841EB" w:rsidRPr="00A97E4B" w:rsidRDefault="003841EB" w:rsidP="003841EB"/>
    <w:p w14:paraId="79D1A18C" w14:textId="5204E12F" w:rsidR="00AF2A87" w:rsidRDefault="002A4CA1" w:rsidP="003841EB">
      <w:r w:rsidRPr="00A97E4B">
        <w:t>As a mission driven university press, our ambition is to publish world-class academic research that amplifies the critical role of the humanities and social sciences in shaping the way we think about and tackle global and local issues. As part of this, we're passionate about contributing to the achievement of the UN’s Sustainable Development Goals. Please</w:t>
      </w:r>
      <w:r w:rsidR="001B3126">
        <w:t xml:space="preserve"> </w:t>
      </w:r>
      <w:r w:rsidR="001B3126" w:rsidRPr="00A97E4B">
        <w:t>tick all that apply, if relevant to your project:</w:t>
      </w:r>
    </w:p>
    <w:p w14:paraId="203FBC5D" w14:textId="77777777" w:rsidR="003841EB" w:rsidRDefault="003841EB" w:rsidP="003841EB"/>
    <w:tbl>
      <w:tblPr>
        <w:tblStyle w:val="TableGrid"/>
        <w:tblW w:w="0" w:type="auto"/>
        <w:tblLook w:val="04A0" w:firstRow="1" w:lastRow="0" w:firstColumn="1" w:lastColumn="0" w:noHBand="0" w:noVBand="1"/>
      </w:tblPr>
      <w:tblGrid>
        <w:gridCol w:w="4390"/>
        <w:gridCol w:w="4614"/>
      </w:tblGrid>
      <w:tr w:rsidR="00AF2A87" w:rsidRPr="00A43829" w14:paraId="0B783C8D" w14:textId="77777777" w:rsidTr="003841EB">
        <w:tc>
          <w:tcPr>
            <w:tcW w:w="4390" w:type="dxa"/>
          </w:tcPr>
          <w:bookmarkStart w:id="2" w:name="_Hlk210655201"/>
          <w:p w14:paraId="5455E579" w14:textId="77777777" w:rsidR="00AF2A87" w:rsidRPr="00A43829" w:rsidRDefault="00AA08EF" w:rsidP="003841EB">
            <w:pPr>
              <w:spacing w:line="276" w:lineRule="auto"/>
            </w:pPr>
            <w:sdt>
              <w:sdtPr>
                <w:id w:val="-2048679833"/>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No Poverty</w:t>
            </w:r>
          </w:p>
        </w:tc>
        <w:tc>
          <w:tcPr>
            <w:tcW w:w="4614" w:type="dxa"/>
          </w:tcPr>
          <w:p w14:paraId="7E512EAA" w14:textId="77777777" w:rsidR="00AF2A87" w:rsidRPr="00A43829" w:rsidRDefault="00AA08EF" w:rsidP="003841EB">
            <w:pPr>
              <w:spacing w:line="276" w:lineRule="auto"/>
            </w:pPr>
            <w:sdt>
              <w:sdtPr>
                <w:id w:val="-969676937"/>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Industry, Innovation &amp; Infrastructure</w:t>
            </w:r>
          </w:p>
        </w:tc>
      </w:tr>
      <w:tr w:rsidR="00AF2A87" w:rsidRPr="00A43829" w14:paraId="1D1B675D" w14:textId="77777777" w:rsidTr="003841EB">
        <w:tc>
          <w:tcPr>
            <w:tcW w:w="4390" w:type="dxa"/>
          </w:tcPr>
          <w:p w14:paraId="1EB7AC64" w14:textId="77777777" w:rsidR="00AF2A87" w:rsidRPr="00A43829" w:rsidRDefault="00AA08EF" w:rsidP="003841EB">
            <w:pPr>
              <w:spacing w:line="276" w:lineRule="auto"/>
            </w:pPr>
            <w:sdt>
              <w:sdtPr>
                <w:id w:val="337047074"/>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Zero Hunger</w:t>
            </w:r>
          </w:p>
        </w:tc>
        <w:tc>
          <w:tcPr>
            <w:tcW w:w="4614" w:type="dxa"/>
          </w:tcPr>
          <w:p w14:paraId="075D3087" w14:textId="77777777" w:rsidR="00AF2A87" w:rsidRPr="00A43829" w:rsidRDefault="00AA08EF" w:rsidP="003841EB">
            <w:pPr>
              <w:spacing w:line="276" w:lineRule="auto"/>
            </w:pPr>
            <w:sdt>
              <w:sdtPr>
                <w:id w:val="1682004902"/>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Reduce Inequalities</w:t>
            </w:r>
          </w:p>
        </w:tc>
      </w:tr>
      <w:tr w:rsidR="00AF2A87" w:rsidRPr="00A43829" w14:paraId="7259F41F" w14:textId="77777777" w:rsidTr="003841EB">
        <w:tc>
          <w:tcPr>
            <w:tcW w:w="4390" w:type="dxa"/>
          </w:tcPr>
          <w:p w14:paraId="3F5916BA" w14:textId="77777777" w:rsidR="00AF2A87" w:rsidRPr="00A43829" w:rsidRDefault="00AA08EF" w:rsidP="003841EB">
            <w:pPr>
              <w:spacing w:line="276" w:lineRule="auto"/>
            </w:pPr>
            <w:sdt>
              <w:sdtPr>
                <w:id w:val="745157398"/>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Good Health &amp; Well-being</w:t>
            </w:r>
          </w:p>
        </w:tc>
        <w:tc>
          <w:tcPr>
            <w:tcW w:w="4614" w:type="dxa"/>
          </w:tcPr>
          <w:p w14:paraId="57C9C366" w14:textId="77777777" w:rsidR="00AF2A87" w:rsidRPr="00A43829" w:rsidRDefault="00AA08EF" w:rsidP="003841EB">
            <w:pPr>
              <w:spacing w:line="276" w:lineRule="auto"/>
            </w:pPr>
            <w:sdt>
              <w:sdtPr>
                <w:id w:val="1523818945"/>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Sustainable Cities &amp; Communities</w:t>
            </w:r>
          </w:p>
        </w:tc>
      </w:tr>
      <w:tr w:rsidR="00AF2A87" w:rsidRPr="00A43829" w14:paraId="12F7C569" w14:textId="77777777" w:rsidTr="003841EB">
        <w:tc>
          <w:tcPr>
            <w:tcW w:w="4390" w:type="dxa"/>
          </w:tcPr>
          <w:p w14:paraId="7FF741D1" w14:textId="77777777" w:rsidR="00AF2A87" w:rsidRPr="00A43829" w:rsidRDefault="00AA08EF" w:rsidP="003841EB">
            <w:pPr>
              <w:spacing w:line="276" w:lineRule="auto"/>
            </w:pPr>
            <w:sdt>
              <w:sdtPr>
                <w:id w:val="-2080585941"/>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Quality Education</w:t>
            </w:r>
          </w:p>
        </w:tc>
        <w:tc>
          <w:tcPr>
            <w:tcW w:w="4614" w:type="dxa"/>
          </w:tcPr>
          <w:p w14:paraId="4BA4F92B" w14:textId="77777777" w:rsidR="00AF2A87" w:rsidRPr="00A43829" w:rsidRDefault="00AA08EF" w:rsidP="003841EB">
            <w:pPr>
              <w:spacing w:line="276" w:lineRule="auto"/>
            </w:pPr>
            <w:sdt>
              <w:sdtPr>
                <w:id w:val="1099450754"/>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Responsible Consumption &amp; Production</w:t>
            </w:r>
          </w:p>
        </w:tc>
      </w:tr>
      <w:tr w:rsidR="00AF2A87" w:rsidRPr="00A43829" w14:paraId="464EDB4A" w14:textId="77777777" w:rsidTr="003841EB">
        <w:tc>
          <w:tcPr>
            <w:tcW w:w="4390" w:type="dxa"/>
          </w:tcPr>
          <w:p w14:paraId="465CF801" w14:textId="77777777" w:rsidR="00AF2A87" w:rsidRPr="00A43829" w:rsidRDefault="00AA08EF" w:rsidP="003841EB">
            <w:pPr>
              <w:spacing w:line="276" w:lineRule="auto"/>
            </w:pPr>
            <w:sdt>
              <w:sdtPr>
                <w:id w:val="-482081813"/>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Gender Equality</w:t>
            </w:r>
          </w:p>
        </w:tc>
        <w:tc>
          <w:tcPr>
            <w:tcW w:w="4614" w:type="dxa"/>
          </w:tcPr>
          <w:p w14:paraId="77A3144E" w14:textId="77777777" w:rsidR="00AF2A87" w:rsidRPr="00A43829" w:rsidRDefault="00AA08EF" w:rsidP="003841EB">
            <w:pPr>
              <w:spacing w:line="276" w:lineRule="auto"/>
            </w:pPr>
            <w:sdt>
              <w:sdtPr>
                <w:id w:val="-155386507"/>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Climate Action</w:t>
            </w:r>
          </w:p>
        </w:tc>
      </w:tr>
      <w:tr w:rsidR="00AF2A87" w:rsidRPr="00A43829" w14:paraId="6F9911BE" w14:textId="77777777" w:rsidTr="003841EB">
        <w:tc>
          <w:tcPr>
            <w:tcW w:w="4390" w:type="dxa"/>
          </w:tcPr>
          <w:p w14:paraId="5A3F6F89" w14:textId="77777777" w:rsidR="00AF2A87" w:rsidRPr="00A43829" w:rsidRDefault="00AA08EF" w:rsidP="003841EB">
            <w:pPr>
              <w:spacing w:line="276" w:lineRule="auto"/>
            </w:pPr>
            <w:sdt>
              <w:sdtPr>
                <w:id w:val="933624169"/>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Clean Water &amp; Sanitation</w:t>
            </w:r>
          </w:p>
        </w:tc>
        <w:tc>
          <w:tcPr>
            <w:tcW w:w="4614" w:type="dxa"/>
          </w:tcPr>
          <w:p w14:paraId="4EA6C9D0" w14:textId="77777777" w:rsidR="00AF2A87" w:rsidRPr="00A43829" w:rsidRDefault="00AA08EF" w:rsidP="003841EB">
            <w:pPr>
              <w:spacing w:line="276" w:lineRule="auto"/>
            </w:pPr>
            <w:sdt>
              <w:sdtPr>
                <w:id w:val="361333143"/>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Life Below Water</w:t>
            </w:r>
          </w:p>
        </w:tc>
      </w:tr>
      <w:tr w:rsidR="00AF2A87" w:rsidRPr="00A43829" w14:paraId="3E669B7C" w14:textId="77777777" w:rsidTr="003841EB">
        <w:tc>
          <w:tcPr>
            <w:tcW w:w="4390" w:type="dxa"/>
          </w:tcPr>
          <w:p w14:paraId="5E4A966A" w14:textId="77777777" w:rsidR="00AF2A87" w:rsidRPr="00A43829" w:rsidRDefault="00AA08EF" w:rsidP="003841EB">
            <w:pPr>
              <w:spacing w:line="276" w:lineRule="auto"/>
            </w:pPr>
            <w:sdt>
              <w:sdtPr>
                <w:id w:val="-174655512"/>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Affordable &amp; Clean Energy</w:t>
            </w:r>
          </w:p>
        </w:tc>
        <w:tc>
          <w:tcPr>
            <w:tcW w:w="4614" w:type="dxa"/>
          </w:tcPr>
          <w:p w14:paraId="6E794C07" w14:textId="77777777" w:rsidR="00AF2A87" w:rsidRPr="00A43829" w:rsidRDefault="00AA08EF" w:rsidP="003841EB">
            <w:pPr>
              <w:spacing w:line="276" w:lineRule="auto"/>
            </w:pPr>
            <w:sdt>
              <w:sdtPr>
                <w:id w:val="796492152"/>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Life on Land</w:t>
            </w:r>
          </w:p>
        </w:tc>
      </w:tr>
      <w:tr w:rsidR="00AF2A87" w:rsidRPr="00A43829" w14:paraId="603A1F39" w14:textId="77777777" w:rsidTr="003841EB">
        <w:tc>
          <w:tcPr>
            <w:tcW w:w="4390" w:type="dxa"/>
          </w:tcPr>
          <w:p w14:paraId="0167B01A" w14:textId="77777777" w:rsidR="00AF2A87" w:rsidRPr="00A43829" w:rsidRDefault="00AA08EF" w:rsidP="003841EB">
            <w:pPr>
              <w:spacing w:line="276" w:lineRule="auto"/>
            </w:pPr>
            <w:sdt>
              <w:sdtPr>
                <w:id w:val="-658538747"/>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Decent Work &amp; Economic Growth</w:t>
            </w:r>
          </w:p>
        </w:tc>
        <w:tc>
          <w:tcPr>
            <w:tcW w:w="4614" w:type="dxa"/>
          </w:tcPr>
          <w:p w14:paraId="01DB96F0" w14:textId="77777777" w:rsidR="00AF2A87" w:rsidRPr="00A43829" w:rsidRDefault="00AA08EF" w:rsidP="003841EB">
            <w:pPr>
              <w:spacing w:line="276" w:lineRule="auto"/>
            </w:pPr>
            <w:sdt>
              <w:sdtPr>
                <w:id w:val="-587158007"/>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Peace, Justice &amp; Strong Institutions</w:t>
            </w:r>
          </w:p>
        </w:tc>
      </w:tr>
      <w:tr w:rsidR="00AF2A87" w:rsidRPr="00A43829" w14:paraId="1F6AD33B" w14:textId="77777777" w:rsidTr="003841EB">
        <w:tc>
          <w:tcPr>
            <w:tcW w:w="4390" w:type="dxa"/>
          </w:tcPr>
          <w:p w14:paraId="30CCAF3A" w14:textId="77777777" w:rsidR="00AF2A87" w:rsidRPr="00A43829" w:rsidRDefault="00AA08EF" w:rsidP="003841EB">
            <w:pPr>
              <w:spacing w:line="276" w:lineRule="auto"/>
            </w:pPr>
            <w:sdt>
              <w:sdtPr>
                <w:id w:val="-1410541101"/>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Partnerships for the Goals</w:t>
            </w:r>
          </w:p>
        </w:tc>
        <w:tc>
          <w:tcPr>
            <w:tcW w:w="4614" w:type="dxa"/>
          </w:tcPr>
          <w:p w14:paraId="376B0350" w14:textId="77777777" w:rsidR="00AF2A87" w:rsidRPr="00A43829" w:rsidRDefault="00AA08EF" w:rsidP="003841EB">
            <w:pPr>
              <w:spacing w:line="276" w:lineRule="auto"/>
            </w:pPr>
            <w:sdt>
              <w:sdtPr>
                <w:id w:val="1960838324"/>
                <w14:checkbox>
                  <w14:checked w14:val="0"/>
                  <w14:checkedState w14:val="2612" w14:font="MS Gothic"/>
                  <w14:uncheckedState w14:val="2610" w14:font="MS Gothic"/>
                </w14:checkbox>
              </w:sdtPr>
              <w:sdtEndPr/>
              <w:sdtContent>
                <w:r w:rsidR="00AF2A87" w:rsidRPr="00A43829">
                  <w:rPr>
                    <w:rFonts w:ascii="Segoe UI Symbol" w:eastAsia="MS Gothic" w:hAnsi="Segoe UI Symbol" w:cs="Segoe UI Symbol"/>
                  </w:rPr>
                  <w:t>☐</w:t>
                </w:r>
              </w:sdtContent>
            </w:sdt>
            <w:r w:rsidR="00AF2A87" w:rsidRPr="00A43829">
              <w:t xml:space="preserve">  N/A</w:t>
            </w:r>
          </w:p>
        </w:tc>
      </w:tr>
      <w:bookmarkEnd w:id="2"/>
    </w:tbl>
    <w:p w14:paraId="09491922" w14:textId="77777777" w:rsidR="00AF2A87" w:rsidRDefault="00AF2A87" w:rsidP="003841EB"/>
    <w:p w14:paraId="54A1E346" w14:textId="77777777" w:rsidR="002A4CA1" w:rsidRPr="00ED2AAE" w:rsidRDefault="002A4CA1" w:rsidP="001B3126">
      <w:pPr>
        <w:pStyle w:val="Heading3"/>
      </w:pPr>
      <w:r w:rsidRPr="00ED2AAE">
        <w:t>Short synopsis of the aims, scope, argument and approach of the book</w:t>
      </w:r>
    </w:p>
    <w:p w14:paraId="6198DA7B" w14:textId="77777777" w:rsidR="002A4CA1" w:rsidRPr="00A80C82" w:rsidRDefault="002A4CA1" w:rsidP="003841EB">
      <w:pPr>
        <w:pStyle w:val="ListParagraph"/>
        <w:numPr>
          <w:ilvl w:val="0"/>
          <w:numId w:val="35"/>
        </w:numPr>
      </w:pPr>
      <w:r w:rsidRPr="00A80C82">
        <w:t>Which subject area or areas does your book fit into?</w:t>
      </w:r>
    </w:p>
    <w:p w14:paraId="400289A9" w14:textId="77777777" w:rsidR="002A4CA1" w:rsidRPr="00A80C82" w:rsidRDefault="002A4CA1" w:rsidP="003841EB">
      <w:pPr>
        <w:pStyle w:val="ListParagraph"/>
        <w:numPr>
          <w:ilvl w:val="0"/>
          <w:numId w:val="35"/>
        </w:numPr>
      </w:pPr>
      <w:r w:rsidRPr="00A80C82">
        <w:t>How will you approach and present the topics?</w:t>
      </w:r>
    </w:p>
    <w:p w14:paraId="3C67DE3A" w14:textId="77777777" w:rsidR="002A4CA1" w:rsidRPr="00A80C82" w:rsidRDefault="002A4CA1" w:rsidP="003841EB">
      <w:pPr>
        <w:pStyle w:val="ListParagraph"/>
        <w:numPr>
          <w:ilvl w:val="0"/>
          <w:numId w:val="35"/>
        </w:numPr>
      </w:pPr>
      <w:r w:rsidRPr="00A80C82">
        <w:t>How will your book be structured?</w:t>
      </w:r>
    </w:p>
    <w:p w14:paraId="77C53BFF" w14:textId="77777777" w:rsidR="002A4CA1" w:rsidRPr="00A80C82" w:rsidRDefault="002A4CA1" w:rsidP="003841EB">
      <w:pPr>
        <w:pStyle w:val="ListParagraph"/>
        <w:numPr>
          <w:ilvl w:val="0"/>
          <w:numId w:val="35"/>
        </w:numPr>
      </w:pPr>
      <w:r w:rsidRPr="00A80C82">
        <w:t>Which themes, concepts and ideas do you develop?</w:t>
      </w:r>
    </w:p>
    <w:p w14:paraId="649B992D" w14:textId="77777777" w:rsidR="002A4CA1" w:rsidRPr="00A80C82" w:rsidRDefault="002A4CA1" w:rsidP="003841EB">
      <w:pPr>
        <w:pStyle w:val="ListParagraph"/>
        <w:numPr>
          <w:ilvl w:val="0"/>
          <w:numId w:val="35"/>
        </w:numPr>
      </w:pPr>
      <w:r w:rsidRPr="00A80C82">
        <w:t>How deep is the coverage? Is it an overview or an in-depth study?</w:t>
      </w:r>
    </w:p>
    <w:p w14:paraId="5F6C55E6" w14:textId="5DDFAFB5" w:rsidR="002A4CA1" w:rsidRDefault="002A4CA1" w:rsidP="003841EB">
      <w:pPr>
        <w:pStyle w:val="ListParagraph"/>
        <w:numPr>
          <w:ilvl w:val="0"/>
          <w:numId w:val="35"/>
        </w:numPr>
      </w:pPr>
      <w:r w:rsidRPr="00A80C82">
        <w:t>What will be included and what will be left out, and why?</w:t>
      </w:r>
    </w:p>
    <w:p w14:paraId="69649881" w14:textId="77777777" w:rsidR="003841EB" w:rsidRPr="00A80C82" w:rsidRDefault="003841EB" w:rsidP="003841EB"/>
    <w:p w14:paraId="5A285250" w14:textId="77777777" w:rsidR="002A4CA1" w:rsidRPr="00ED2AAE" w:rsidRDefault="002A4CA1" w:rsidP="001B3126">
      <w:pPr>
        <w:pStyle w:val="Heading3"/>
      </w:pPr>
      <w:bookmarkStart w:id="3" w:name="_Hlk210655553"/>
      <w:r w:rsidRPr="00ED2AAE">
        <w:t>Table of Contents</w:t>
      </w:r>
    </w:p>
    <w:p w14:paraId="57EAA745" w14:textId="77777777" w:rsidR="002A4CA1" w:rsidRDefault="002A4CA1" w:rsidP="003841EB">
      <w:pPr>
        <w:pStyle w:val="ListParagraph"/>
        <w:numPr>
          <w:ilvl w:val="0"/>
          <w:numId w:val="36"/>
        </w:numPr>
      </w:pPr>
      <w:r w:rsidRPr="004720D0">
        <w:t xml:space="preserve">Please provide a </w:t>
      </w:r>
      <w:r>
        <w:t>Table</w:t>
      </w:r>
      <w:r w:rsidRPr="004720D0">
        <w:t xml:space="preserve"> of </w:t>
      </w:r>
      <w:r>
        <w:t>C</w:t>
      </w:r>
      <w:r w:rsidRPr="004720D0">
        <w:t xml:space="preserve">ontents. </w:t>
      </w:r>
    </w:p>
    <w:p w14:paraId="601FE498" w14:textId="456B7096" w:rsidR="002A4CA1" w:rsidRDefault="002A4CA1" w:rsidP="003841EB">
      <w:pPr>
        <w:pStyle w:val="ListParagraph"/>
        <w:numPr>
          <w:ilvl w:val="0"/>
          <w:numId w:val="36"/>
        </w:numPr>
      </w:pPr>
      <w:r w:rsidRPr="00A80C82">
        <w:t xml:space="preserve">Make sure that all chapter titles – including the </w:t>
      </w:r>
      <w:r>
        <w:t>I</w:t>
      </w:r>
      <w:r w:rsidRPr="00A80C82">
        <w:t xml:space="preserve">ntroduction and </w:t>
      </w:r>
      <w:r>
        <w:t>C</w:t>
      </w:r>
      <w:r w:rsidRPr="00A80C82">
        <w:t>onclusion – have keywords that describe the chapter, so that the chapter title stands alone without needing any more information to say what it is about</w:t>
      </w:r>
      <w:r>
        <w:t>.</w:t>
      </w:r>
    </w:p>
    <w:p w14:paraId="45CB0767" w14:textId="77777777" w:rsidR="003841EB" w:rsidRPr="004720D0" w:rsidRDefault="003841EB" w:rsidP="003841EB"/>
    <w:p w14:paraId="66327958" w14:textId="77777777" w:rsidR="002A4CA1" w:rsidRPr="00ED2AAE" w:rsidRDefault="002A4CA1" w:rsidP="001B3126">
      <w:pPr>
        <w:pStyle w:val="Heading3"/>
      </w:pPr>
      <w:r w:rsidRPr="00ED2AAE">
        <w:t>Chapter-by-chapter description of content and form</w:t>
      </w:r>
    </w:p>
    <w:bookmarkEnd w:id="3"/>
    <w:p w14:paraId="39661EA7" w14:textId="77777777" w:rsidR="002A4CA1" w:rsidRPr="00FA4386" w:rsidRDefault="002A4CA1" w:rsidP="003841EB">
      <w:pPr>
        <w:pStyle w:val="ListParagraph"/>
        <w:numPr>
          <w:ilvl w:val="0"/>
          <w:numId w:val="37"/>
        </w:numPr>
      </w:pPr>
      <w:r>
        <w:t>Include t</w:t>
      </w:r>
      <w:r w:rsidRPr="00FA4386">
        <w:t>he main sub-headings, where appropriate.</w:t>
      </w:r>
    </w:p>
    <w:p w14:paraId="1DB2C5E9" w14:textId="77777777" w:rsidR="002A4CA1" w:rsidRPr="004720D0" w:rsidRDefault="002A4CA1" w:rsidP="003841EB">
      <w:pPr>
        <w:pStyle w:val="ListParagraph"/>
        <w:numPr>
          <w:ilvl w:val="0"/>
          <w:numId w:val="37"/>
        </w:numPr>
      </w:pPr>
      <w:r>
        <w:t xml:space="preserve">Chapter abstracts should be several </w:t>
      </w:r>
      <w:r w:rsidRPr="00A80C82">
        <w:t>paragraph</w:t>
      </w:r>
      <w:r>
        <w:t xml:space="preserve">s long </w:t>
      </w:r>
      <w:r w:rsidRPr="00A80C82">
        <w:t>outlining the content of each chapter</w:t>
      </w:r>
      <w:r>
        <w:t>.</w:t>
      </w:r>
    </w:p>
    <w:p w14:paraId="6E5F3BEE" w14:textId="77777777" w:rsidR="002A4CA1" w:rsidRPr="00FA4386" w:rsidRDefault="002A4CA1" w:rsidP="003841EB">
      <w:pPr>
        <w:pStyle w:val="ListParagraph"/>
        <w:numPr>
          <w:ilvl w:val="0"/>
          <w:numId w:val="37"/>
        </w:numPr>
      </w:pPr>
      <w:r>
        <w:t>L</w:t>
      </w:r>
      <w:r w:rsidRPr="00FA4386">
        <w:t>ist the key authors, texts, case studies or examples covered by that chapter.</w:t>
      </w:r>
    </w:p>
    <w:p w14:paraId="568B13D1" w14:textId="6EAA0B01" w:rsidR="002A4CA1" w:rsidRDefault="002A4CA1" w:rsidP="003841EB">
      <w:pPr>
        <w:pStyle w:val="ListParagraph"/>
        <w:numPr>
          <w:ilvl w:val="0"/>
          <w:numId w:val="37"/>
        </w:numPr>
      </w:pPr>
      <w:r>
        <w:t>Include t</w:t>
      </w:r>
      <w:r w:rsidRPr="00FA4386">
        <w:t>he estimated word count for each chapter.</w:t>
      </w:r>
    </w:p>
    <w:p w14:paraId="0C750EF1" w14:textId="77777777" w:rsidR="003841EB" w:rsidRDefault="003841EB" w:rsidP="003841EB"/>
    <w:p w14:paraId="5962D1C0" w14:textId="77777777" w:rsidR="002A4CA1" w:rsidRPr="00ED2AAE" w:rsidRDefault="002A4CA1" w:rsidP="001B3126">
      <w:pPr>
        <w:pStyle w:val="Heading3"/>
      </w:pPr>
      <w:r w:rsidRPr="00ED2AAE">
        <w:t>Market and readership</w:t>
      </w:r>
    </w:p>
    <w:p w14:paraId="3F1585FF" w14:textId="77777777" w:rsidR="002A4CA1" w:rsidRPr="00145D76" w:rsidRDefault="002A4CA1" w:rsidP="003841EB">
      <w:pPr>
        <w:pStyle w:val="ListParagraph"/>
        <w:numPr>
          <w:ilvl w:val="0"/>
          <w:numId w:val="38"/>
        </w:numPr>
      </w:pPr>
      <w:r w:rsidRPr="003841EB">
        <w:rPr>
          <w:rFonts w:cs="Open Sans"/>
        </w:rPr>
        <w:t>What</w:t>
      </w:r>
      <w:r w:rsidRPr="00145D76">
        <w:t xml:space="preserve"> markets will your book reach (within and outside the UK)?</w:t>
      </w:r>
    </w:p>
    <w:p w14:paraId="37C259E9" w14:textId="77777777" w:rsidR="002A4CA1" w:rsidRPr="003841EB" w:rsidRDefault="002A4CA1" w:rsidP="003841EB">
      <w:pPr>
        <w:pStyle w:val="ListParagraph"/>
        <w:numPr>
          <w:ilvl w:val="0"/>
          <w:numId w:val="38"/>
        </w:numPr>
        <w:rPr>
          <w:rFonts w:cs="Open Sans"/>
        </w:rPr>
      </w:pPr>
      <w:r w:rsidRPr="00145D76">
        <w:t xml:space="preserve">Please </w:t>
      </w:r>
      <w:r w:rsidRPr="003841EB">
        <w:rPr>
          <w:rFonts w:cs="Open Sans"/>
        </w:rPr>
        <w:t>define your primary readership and any secondary readerships.</w:t>
      </w:r>
    </w:p>
    <w:p w14:paraId="39A860B5" w14:textId="62632137" w:rsidR="002A4CA1" w:rsidRDefault="002A4CA1" w:rsidP="003841EB">
      <w:pPr>
        <w:pStyle w:val="ListParagraph"/>
        <w:numPr>
          <w:ilvl w:val="0"/>
          <w:numId w:val="38"/>
        </w:numPr>
      </w:pPr>
      <w:r w:rsidRPr="003841EB">
        <w:rPr>
          <w:rFonts w:cs="Open Sans"/>
        </w:rPr>
        <w:t>Please list th</w:t>
      </w:r>
      <w:r w:rsidRPr="00145D76">
        <w:t xml:space="preserve">e subject area(s) and examples of courses for which the book will be appropriate. </w:t>
      </w:r>
    </w:p>
    <w:p w14:paraId="0FFE1A25" w14:textId="77777777" w:rsidR="003841EB" w:rsidRPr="00145D76" w:rsidRDefault="003841EB" w:rsidP="003841EB"/>
    <w:p w14:paraId="0B92CE82" w14:textId="77777777" w:rsidR="002A4CA1" w:rsidRPr="00ED2AAE" w:rsidRDefault="002A4CA1" w:rsidP="001B3126">
      <w:pPr>
        <w:pStyle w:val="Heading3"/>
      </w:pPr>
      <w:r w:rsidRPr="00ED2AAE">
        <w:t>Competition</w:t>
      </w:r>
    </w:p>
    <w:p w14:paraId="1A090109" w14:textId="77777777" w:rsidR="002A4CA1" w:rsidRPr="001B3126" w:rsidRDefault="002A4CA1" w:rsidP="003841EB">
      <w:pPr>
        <w:pStyle w:val="ListParagraph"/>
        <w:numPr>
          <w:ilvl w:val="0"/>
          <w:numId w:val="39"/>
        </w:numPr>
      </w:pPr>
      <w:r w:rsidRPr="001B3126">
        <w:t xml:space="preserve">Please list competing publications, including details of author(s), title, publisher, date of publication and price, and comment on what distinguishes your book from the competition. </w:t>
      </w:r>
    </w:p>
    <w:p w14:paraId="12C7992F" w14:textId="3C24E0AC" w:rsidR="002A4CA1" w:rsidRDefault="002A4CA1" w:rsidP="003841EB">
      <w:pPr>
        <w:pStyle w:val="ListParagraph"/>
        <w:numPr>
          <w:ilvl w:val="0"/>
          <w:numId w:val="39"/>
        </w:numPr>
      </w:pPr>
      <w:r w:rsidRPr="001B3126">
        <w:lastRenderedPageBreak/>
        <w:t>If there are no directly competing titles on the market, please list comparable titles instead. This list should include titles published in the last five years.</w:t>
      </w:r>
    </w:p>
    <w:p w14:paraId="6DCBF921" w14:textId="77777777" w:rsidR="00AA2C1D" w:rsidRPr="001B3126" w:rsidRDefault="00AA2C1D" w:rsidP="00AA2C1D"/>
    <w:p w14:paraId="0E4C5893" w14:textId="5FC34528" w:rsidR="002A4CA1" w:rsidRPr="00ED2AAE" w:rsidRDefault="002A4CA1" w:rsidP="001B3126">
      <w:pPr>
        <w:pStyle w:val="SubHeading4"/>
      </w:pPr>
      <w:r w:rsidRPr="00ED2AAE">
        <w:t xml:space="preserve">Comparable </w:t>
      </w:r>
      <w:r w:rsidR="001B3126">
        <w:t>Edinburgh University Press</w:t>
      </w:r>
      <w:r w:rsidRPr="00ED2AAE">
        <w:t xml:space="preserve"> titles</w:t>
      </w:r>
    </w:p>
    <w:p w14:paraId="5D11F641" w14:textId="5A28BAE0" w:rsidR="002A4CA1" w:rsidRDefault="002A4CA1" w:rsidP="003841EB">
      <w:pPr>
        <w:pStyle w:val="ListParagraph"/>
        <w:numPr>
          <w:ilvl w:val="0"/>
          <w:numId w:val="40"/>
        </w:numPr>
      </w:pPr>
      <w:r w:rsidRPr="00145D76">
        <w:t xml:space="preserve">Please list two of the most directly comparable titles on our list, to show how your book fits within our publishing </w:t>
      </w:r>
      <w:proofErr w:type="spellStart"/>
      <w:r w:rsidRPr="00145D76">
        <w:t>programme</w:t>
      </w:r>
      <w:proofErr w:type="spellEnd"/>
      <w:r w:rsidRPr="00145D76">
        <w:t>.</w:t>
      </w:r>
    </w:p>
    <w:p w14:paraId="679601EF" w14:textId="77777777" w:rsidR="003841EB" w:rsidRPr="00FA4386" w:rsidRDefault="003841EB" w:rsidP="003841EB"/>
    <w:p w14:paraId="152102F1" w14:textId="77777777" w:rsidR="002A4CA1" w:rsidRPr="001B3126" w:rsidRDefault="002A4CA1" w:rsidP="001B3126">
      <w:pPr>
        <w:pStyle w:val="Heading3"/>
      </w:pPr>
      <w:r w:rsidRPr="001B3126">
        <w:t>Word count</w:t>
      </w:r>
    </w:p>
    <w:p w14:paraId="30FA5D46" w14:textId="599B2043" w:rsidR="002A4CA1" w:rsidRDefault="002A4CA1" w:rsidP="003841EB">
      <w:r w:rsidRPr="00145D76">
        <w:t>This should include</w:t>
      </w:r>
      <w:r>
        <w:t xml:space="preserve"> the</w:t>
      </w:r>
      <w:r w:rsidRPr="00145D76">
        <w:t xml:space="preserve"> Introduction, chapters</w:t>
      </w:r>
      <w:r>
        <w:t xml:space="preserve"> (including</w:t>
      </w:r>
      <w:r w:rsidRPr="00145D76">
        <w:t xml:space="preserve"> </w:t>
      </w:r>
      <w:r>
        <w:t xml:space="preserve">Works Cited or chapter endnotes and </w:t>
      </w:r>
      <w:r w:rsidRPr="00145D76">
        <w:t>bibliography</w:t>
      </w:r>
      <w:r>
        <w:t>), General Bibliography/Further Reading</w:t>
      </w:r>
      <w:r w:rsidRPr="00145D76">
        <w:t xml:space="preserve"> and any appendices</w:t>
      </w:r>
      <w:r>
        <w:t xml:space="preserve">, </w:t>
      </w:r>
      <w:r w:rsidRPr="00145D76">
        <w:t xml:space="preserve">but not the </w:t>
      </w:r>
      <w:r>
        <w:t>I</w:t>
      </w:r>
      <w:r w:rsidRPr="00145D76">
        <w:t>ndex.</w:t>
      </w:r>
    </w:p>
    <w:p w14:paraId="2F317E7C" w14:textId="77777777" w:rsidR="00AA2C1D" w:rsidRPr="00145D76" w:rsidRDefault="00AA2C1D" w:rsidP="003841EB"/>
    <w:p w14:paraId="0FD90B5E" w14:textId="77777777" w:rsidR="002A4CA1" w:rsidRPr="00ED2AAE" w:rsidRDefault="002A4CA1" w:rsidP="001B3126">
      <w:pPr>
        <w:pStyle w:val="Heading3"/>
      </w:pPr>
      <w:r w:rsidRPr="00ED2AAE">
        <w:t>Referencing System</w:t>
      </w:r>
    </w:p>
    <w:p w14:paraId="1495CCD3" w14:textId="3E7E21CF" w:rsidR="002A4CA1" w:rsidRPr="001B3126" w:rsidRDefault="002A4CA1" w:rsidP="003841EB">
      <w:r w:rsidRPr="001B3126">
        <w:t>Which referencing system will you be adopting for the volume? This can be either EUP’s house style or your preferred system.</w:t>
      </w:r>
    </w:p>
    <w:p w14:paraId="03545C61" w14:textId="09B016A8" w:rsidR="002A4CA1" w:rsidRDefault="00AA08EF" w:rsidP="003841EB">
      <w:pPr>
        <w:pStyle w:val="ListParagraph"/>
        <w:numPr>
          <w:ilvl w:val="0"/>
          <w:numId w:val="40"/>
        </w:numPr>
        <w:rPr>
          <w:rFonts w:cs="Open Sans"/>
          <w:szCs w:val="22"/>
        </w:rPr>
      </w:pPr>
      <w:hyperlink r:id="rId8" w:history="1">
        <w:r w:rsidR="001B3126" w:rsidRPr="003841EB">
          <w:rPr>
            <w:rStyle w:val="Hyperlink"/>
            <w:rFonts w:cs="Open Sans"/>
            <w:szCs w:val="22"/>
          </w:rPr>
          <w:t>See our Style Sheets for more information</w:t>
        </w:r>
      </w:hyperlink>
      <w:r w:rsidR="001B3126" w:rsidRPr="003841EB">
        <w:rPr>
          <w:rFonts w:cs="Open Sans"/>
          <w:szCs w:val="22"/>
        </w:rPr>
        <w:t>.</w:t>
      </w:r>
    </w:p>
    <w:p w14:paraId="4361EA59" w14:textId="77777777" w:rsidR="003841EB" w:rsidRPr="003841EB" w:rsidRDefault="003841EB" w:rsidP="003841EB">
      <w:pPr>
        <w:rPr>
          <w:rFonts w:cs="Open Sans"/>
          <w:szCs w:val="22"/>
        </w:rPr>
      </w:pPr>
    </w:p>
    <w:p w14:paraId="5668B214" w14:textId="77777777" w:rsidR="002A4CA1" w:rsidRPr="00ED2AAE" w:rsidRDefault="002A4CA1" w:rsidP="001B3126">
      <w:pPr>
        <w:pStyle w:val="Heading3"/>
      </w:pPr>
      <w:r w:rsidRPr="00ED2AAE">
        <w:t>Writing schedule to delivery of complete typescript</w:t>
      </w:r>
    </w:p>
    <w:p w14:paraId="3E7AEAE5" w14:textId="6D83FB58" w:rsidR="002A4CA1" w:rsidRDefault="002A4CA1" w:rsidP="003841EB">
      <w:r w:rsidRPr="00145D76">
        <w:t>Please indicate when you expect realistically and confidently to be able to deliver a complete and final typescript. Please include a writing schedule.</w:t>
      </w:r>
    </w:p>
    <w:p w14:paraId="35C91D16" w14:textId="77777777" w:rsidR="003841EB" w:rsidRPr="001B3126" w:rsidRDefault="003841EB" w:rsidP="003841EB"/>
    <w:p w14:paraId="0C9220D2" w14:textId="77777777" w:rsidR="002A4CA1" w:rsidRPr="00ED2AAE" w:rsidRDefault="002A4CA1" w:rsidP="001B3126">
      <w:pPr>
        <w:pStyle w:val="Heading3"/>
      </w:pPr>
      <w:r w:rsidRPr="00ED2AAE">
        <w:t>Peer review</w:t>
      </w:r>
    </w:p>
    <w:p w14:paraId="5D01D2A8" w14:textId="77777777" w:rsidR="002A4CA1" w:rsidRPr="00FA4386" w:rsidRDefault="002A4CA1" w:rsidP="003841EB">
      <w:pPr>
        <w:pStyle w:val="ListParagraph"/>
        <w:numPr>
          <w:ilvl w:val="0"/>
          <w:numId w:val="40"/>
        </w:numPr>
      </w:pPr>
      <w:r w:rsidRPr="00FA4386">
        <w:t>List 8 specialist readers who it would be appropriate for us to approach for an academic opinion about your proposal</w:t>
      </w:r>
      <w:r>
        <w:t>.</w:t>
      </w:r>
    </w:p>
    <w:p w14:paraId="29FB63FB" w14:textId="77777777" w:rsidR="002A4CA1" w:rsidRDefault="002A4CA1" w:rsidP="003841EB">
      <w:pPr>
        <w:pStyle w:val="ListParagraph"/>
        <w:numPr>
          <w:ilvl w:val="0"/>
          <w:numId w:val="40"/>
        </w:numPr>
      </w:pPr>
      <w:r w:rsidRPr="00A97E4B">
        <w:t>When suggesting suitably qualified readers we also welcome your attention to the principles of equality, diversity and inclusion to provide the widest pool for external peer review</w:t>
      </w:r>
      <w:r>
        <w:t>.</w:t>
      </w:r>
    </w:p>
    <w:p w14:paraId="2C374BB5" w14:textId="77777777" w:rsidR="002A4CA1" w:rsidRDefault="002A4CA1" w:rsidP="003841EB">
      <w:pPr>
        <w:pStyle w:val="ListParagraph"/>
        <w:numPr>
          <w:ilvl w:val="0"/>
          <w:numId w:val="40"/>
        </w:numPr>
      </w:pPr>
      <w:r w:rsidRPr="00FA4386">
        <w:t>Include names, institutions and email addresses.</w:t>
      </w:r>
    </w:p>
    <w:p w14:paraId="6414EBA9" w14:textId="2D89C67C" w:rsidR="002A4CA1" w:rsidRDefault="002A4CA1" w:rsidP="003841EB">
      <w:pPr>
        <w:pStyle w:val="ListParagraph"/>
        <w:numPr>
          <w:ilvl w:val="0"/>
          <w:numId w:val="40"/>
        </w:numPr>
      </w:pPr>
      <w:r w:rsidRPr="00FA4386">
        <w:t>Do not include colleagues from your institution</w:t>
      </w:r>
      <w:r>
        <w:t>.</w:t>
      </w:r>
    </w:p>
    <w:p w14:paraId="19905565" w14:textId="77777777" w:rsidR="003841EB" w:rsidRPr="001B3126" w:rsidRDefault="003841EB" w:rsidP="003841EB"/>
    <w:p w14:paraId="11A194DA" w14:textId="77777777" w:rsidR="002A4CA1" w:rsidRPr="00ED2AAE" w:rsidRDefault="002A4CA1" w:rsidP="001B3126">
      <w:pPr>
        <w:pStyle w:val="Heading3"/>
      </w:pPr>
      <w:r w:rsidRPr="00ED2AAE">
        <w:t>Research funding</w:t>
      </w:r>
    </w:p>
    <w:p w14:paraId="48998569" w14:textId="5325994A" w:rsidR="002A4CA1" w:rsidRDefault="002A4CA1" w:rsidP="003841EB">
      <w:r w:rsidRPr="00ED2AAE">
        <w:t>Does the research on which any of the chapters is based) acknowledge UKRI funding or any other source of funding? If so, please provide brief details.</w:t>
      </w:r>
    </w:p>
    <w:p w14:paraId="4A486BB0" w14:textId="77777777" w:rsidR="003841EB" w:rsidRPr="001B3126" w:rsidRDefault="003841EB" w:rsidP="003841EB"/>
    <w:p w14:paraId="449FE017" w14:textId="77777777" w:rsidR="002A4CA1" w:rsidRPr="00ED2AAE" w:rsidRDefault="002A4CA1" w:rsidP="001B3126">
      <w:pPr>
        <w:pStyle w:val="Heading3"/>
      </w:pPr>
      <w:r w:rsidRPr="00ED2AAE">
        <w:t>Open Access requirements</w:t>
      </w:r>
    </w:p>
    <w:p w14:paraId="659EE6CA" w14:textId="6560E49D" w:rsidR="002A4CA1" w:rsidRDefault="002A4CA1" w:rsidP="003841EB">
      <w:r w:rsidRPr="00145D76">
        <w:t>Please let us know if there are any Open Access requirements to consider in relation to the publication of your volume.</w:t>
      </w:r>
    </w:p>
    <w:p w14:paraId="512F55D8" w14:textId="77777777" w:rsidR="003841EB" w:rsidRPr="001B3126" w:rsidRDefault="003841EB" w:rsidP="003841EB"/>
    <w:p w14:paraId="1C08CBDF" w14:textId="77777777" w:rsidR="002A4CA1" w:rsidRPr="00ED2AAE" w:rsidRDefault="002A4CA1" w:rsidP="001B3126">
      <w:pPr>
        <w:pStyle w:val="Heading3"/>
      </w:pPr>
      <w:r w:rsidRPr="00ED2AAE">
        <w:t>Edited collections – special requirements</w:t>
      </w:r>
    </w:p>
    <w:p w14:paraId="1881E07D" w14:textId="77777777" w:rsidR="002A4CA1" w:rsidRPr="004720D0" w:rsidRDefault="002A4CA1" w:rsidP="003841EB">
      <w:pPr>
        <w:pStyle w:val="ListParagraph"/>
        <w:numPr>
          <w:ilvl w:val="0"/>
          <w:numId w:val="41"/>
        </w:numPr>
      </w:pPr>
      <w:r w:rsidRPr="004720D0">
        <w:t>The quality control and editing procedures that you will adopt as the editor.</w:t>
      </w:r>
    </w:p>
    <w:p w14:paraId="609448A5" w14:textId="26648817" w:rsidR="002A4CA1" w:rsidRDefault="002A4CA1" w:rsidP="003841EB">
      <w:pPr>
        <w:pStyle w:val="ListParagraph"/>
        <w:numPr>
          <w:ilvl w:val="0"/>
          <w:numId w:val="41"/>
        </w:numPr>
      </w:pPr>
      <w:r w:rsidRPr="004720D0">
        <w:t>Please indicate what efforts you have made to achieve a diverse range of gender, ethnicity, ability/disability, socio-economic background, career level and geographic location within the list of contributors.</w:t>
      </w:r>
    </w:p>
    <w:p w14:paraId="79C58F40" w14:textId="77777777" w:rsidR="003841EB" w:rsidRPr="001B3126" w:rsidRDefault="003841EB" w:rsidP="003841EB"/>
    <w:p w14:paraId="33B3BF27" w14:textId="77777777" w:rsidR="002A4CA1" w:rsidRPr="00ED2AAE" w:rsidRDefault="002A4CA1" w:rsidP="00126872">
      <w:pPr>
        <w:pStyle w:val="Heading3"/>
      </w:pPr>
      <w:r w:rsidRPr="00ED2AAE">
        <w:lastRenderedPageBreak/>
        <w:t>Books with illustrations (including tables and charts) – special requirements</w:t>
      </w:r>
    </w:p>
    <w:p w14:paraId="11B91383" w14:textId="77777777" w:rsidR="002A4CA1" w:rsidRPr="004720D0" w:rsidRDefault="002A4CA1" w:rsidP="003841EB">
      <w:r w:rsidRPr="004720D0">
        <w:t>For books with illustrations, please include the following information:</w:t>
      </w:r>
    </w:p>
    <w:p w14:paraId="042E41FD" w14:textId="77777777" w:rsidR="002A4CA1" w:rsidRPr="004720D0" w:rsidRDefault="002A4CA1" w:rsidP="003841EB">
      <w:pPr>
        <w:pStyle w:val="ListParagraph"/>
        <w:numPr>
          <w:ilvl w:val="0"/>
          <w:numId w:val="42"/>
        </w:numPr>
      </w:pPr>
      <w:r w:rsidRPr="004720D0">
        <w:t>A brief statement about why illustrations are essential to accompany the text.</w:t>
      </w:r>
    </w:p>
    <w:p w14:paraId="7DA63FA1" w14:textId="77777777" w:rsidR="002A4CA1" w:rsidRPr="004720D0" w:rsidRDefault="002A4CA1" w:rsidP="003841EB">
      <w:pPr>
        <w:pStyle w:val="ListParagraph"/>
        <w:numPr>
          <w:ilvl w:val="0"/>
          <w:numId w:val="42"/>
        </w:numPr>
      </w:pPr>
      <w:r w:rsidRPr="004720D0">
        <w:t xml:space="preserve">The illustration </w:t>
      </w:r>
      <w:proofErr w:type="gramStart"/>
      <w:r w:rsidRPr="004720D0">
        <w:t>type</w:t>
      </w:r>
      <w:proofErr w:type="gramEnd"/>
      <w:r w:rsidRPr="004720D0">
        <w:t>. For example: photographs, drawings, maps, diagrams, graphs, charts, figures or tables.</w:t>
      </w:r>
    </w:p>
    <w:p w14:paraId="6DE3F095" w14:textId="77777777" w:rsidR="002A4CA1" w:rsidRPr="004720D0" w:rsidRDefault="002A4CA1" w:rsidP="003841EB">
      <w:pPr>
        <w:pStyle w:val="ListParagraph"/>
        <w:numPr>
          <w:ilvl w:val="0"/>
          <w:numId w:val="42"/>
        </w:numPr>
      </w:pPr>
      <w:r w:rsidRPr="004720D0">
        <w:t>The number of illustrations in each chapter.</w:t>
      </w:r>
    </w:p>
    <w:p w14:paraId="5C916FF3" w14:textId="77777777" w:rsidR="002A4CA1" w:rsidRPr="00ED2AAE" w:rsidRDefault="002A4CA1" w:rsidP="003841EB">
      <w:pPr>
        <w:pStyle w:val="ListParagraph"/>
        <w:numPr>
          <w:ilvl w:val="0"/>
          <w:numId w:val="42"/>
        </w:numPr>
      </w:pPr>
      <w:r w:rsidRPr="004720D0">
        <w:t xml:space="preserve">Any funding to cover </w:t>
      </w:r>
      <w:r>
        <w:t xml:space="preserve">any </w:t>
      </w:r>
      <w:r w:rsidRPr="004720D0">
        <w:t>copyright permissions costs.</w:t>
      </w:r>
      <w:r>
        <w:t xml:space="preserve"> </w:t>
      </w:r>
      <w:r w:rsidRPr="006F562B">
        <w:t xml:space="preserve">It is expected that contributors </w:t>
      </w:r>
      <w:r>
        <w:t xml:space="preserve">will </w:t>
      </w:r>
      <w:r w:rsidRPr="006F562B">
        <w:t>cover the cost of obtaining images and clearing permissions.</w:t>
      </w:r>
    </w:p>
    <w:p w14:paraId="2C659239" w14:textId="5D7B34B8" w:rsidR="002A4CA1" w:rsidRDefault="00AA08EF" w:rsidP="003841EB">
      <w:pPr>
        <w:pStyle w:val="ListParagraph"/>
        <w:numPr>
          <w:ilvl w:val="0"/>
          <w:numId w:val="42"/>
        </w:numPr>
      </w:pPr>
      <w:hyperlink r:id="rId9" w:history="1">
        <w:r w:rsidR="002A4CA1" w:rsidRPr="003841EB">
          <w:rPr>
            <w:rStyle w:val="Hyperlink"/>
            <w:rFonts w:cs="Open Sans"/>
            <w:szCs w:val="22"/>
          </w:rPr>
          <w:t>See our Illustration Submission Guidelines for more information</w:t>
        </w:r>
      </w:hyperlink>
      <w:r w:rsidR="002A4CA1" w:rsidRPr="00BA2082">
        <w:t>.</w:t>
      </w:r>
    </w:p>
    <w:p w14:paraId="5AA25088" w14:textId="77777777" w:rsidR="003841EB" w:rsidRPr="00126872" w:rsidRDefault="003841EB" w:rsidP="003841EB"/>
    <w:p w14:paraId="4FA76BFF" w14:textId="77777777" w:rsidR="002A4CA1" w:rsidRPr="00ED2AAE" w:rsidRDefault="002A4CA1" w:rsidP="00126872">
      <w:pPr>
        <w:pStyle w:val="Heading3"/>
      </w:pPr>
      <w:r w:rsidRPr="00ED2AAE">
        <w:t>Books with additional online resources – special requirements</w:t>
      </w:r>
    </w:p>
    <w:p w14:paraId="0E01A484" w14:textId="33D0A4D6" w:rsidR="002A4CA1" w:rsidRDefault="002A4CA1" w:rsidP="003841EB">
      <w:r w:rsidRPr="004720D0">
        <w:t xml:space="preserve">We are happy to discuss including additional resources that can be hosted on our website. We advise that you only suggest extra resources where these add benefits that a </w:t>
      </w:r>
      <w:r>
        <w:t>Companion</w:t>
      </w:r>
      <w:r w:rsidRPr="004720D0">
        <w:t xml:space="preserve"> alone cannot provide. For example, resources could be links to websites; images; video or audio files. </w:t>
      </w:r>
      <w:r w:rsidRPr="008B08C0">
        <w:t>We are also happy to discuss born-digital products or books which require a digital supplement.</w:t>
      </w:r>
      <w:r>
        <w:t xml:space="preserve"> </w:t>
      </w:r>
      <w:r w:rsidRPr="004720D0">
        <w:t>Email your editor before submitting your book proposal to discuss additional resources</w:t>
      </w:r>
      <w:r>
        <w:t xml:space="preserve"> or digital products</w:t>
      </w:r>
      <w:r w:rsidRPr="004720D0">
        <w:t xml:space="preserve"> and they’ll let you know what you need to put in your proposal.</w:t>
      </w:r>
    </w:p>
    <w:p w14:paraId="542F3C3B" w14:textId="77777777" w:rsidR="003841EB" w:rsidRDefault="003841EB" w:rsidP="003841EB"/>
    <w:p w14:paraId="70111D70" w14:textId="77777777" w:rsidR="002A4CA1" w:rsidRPr="00ED2AAE" w:rsidRDefault="002A4CA1" w:rsidP="00126872">
      <w:pPr>
        <w:pStyle w:val="Heading3"/>
      </w:pPr>
      <w:r w:rsidRPr="00ED2AAE">
        <w:t>Reproducing material in copyright</w:t>
      </w:r>
    </w:p>
    <w:p w14:paraId="221F39DF" w14:textId="4FE9EBE3" w:rsidR="002A4CA1" w:rsidRDefault="002A4CA1" w:rsidP="003841EB">
      <w:r w:rsidRPr="004720D0">
        <w:t>If you plan to include material in copyright that requires permission to be cleared (</w:t>
      </w:r>
      <w:proofErr w:type="gramStart"/>
      <w:r w:rsidRPr="004720D0">
        <w:t>e.g.</w:t>
      </w:r>
      <w:proofErr w:type="gramEnd"/>
      <w:r w:rsidRPr="004720D0">
        <w:t xml:space="preserve"> substantial prose extracts), let us know whether you have secured and paid for the necessary permissions or have access to funds in order to do so.</w:t>
      </w:r>
    </w:p>
    <w:p w14:paraId="5C0B4459" w14:textId="7307311B" w:rsidR="00126872" w:rsidRDefault="00AA08EF" w:rsidP="003841EB">
      <w:pPr>
        <w:pStyle w:val="ListParagraph"/>
        <w:numPr>
          <w:ilvl w:val="0"/>
          <w:numId w:val="43"/>
        </w:numPr>
        <w:rPr>
          <w:rFonts w:cs="Open Sans"/>
        </w:rPr>
      </w:pPr>
      <w:hyperlink r:id="rId10" w:history="1">
        <w:r w:rsidR="00126872" w:rsidRPr="003841EB">
          <w:rPr>
            <w:rStyle w:val="Hyperlink"/>
            <w:rFonts w:cs="Open Sans"/>
          </w:rPr>
          <w:t>See our Clearing Copyright Guidelines for more information</w:t>
        </w:r>
      </w:hyperlink>
      <w:r w:rsidR="00126872" w:rsidRPr="003841EB">
        <w:rPr>
          <w:rFonts w:cs="Open Sans"/>
        </w:rPr>
        <w:t>.</w:t>
      </w:r>
    </w:p>
    <w:p w14:paraId="75F3DB1B" w14:textId="77777777" w:rsidR="003841EB" w:rsidRPr="003841EB" w:rsidRDefault="003841EB" w:rsidP="003841EB">
      <w:pPr>
        <w:rPr>
          <w:rFonts w:cs="Open Sans"/>
        </w:rPr>
      </w:pPr>
    </w:p>
    <w:p w14:paraId="22FBEE8A" w14:textId="77777777" w:rsidR="002A4CA1" w:rsidRPr="00ED2AAE" w:rsidRDefault="002A4CA1" w:rsidP="00126872">
      <w:pPr>
        <w:pStyle w:val="Heading3"/>
      </w:pPr>
      <w:r w:rsidRPr="00ED2AAE">
        <w:t>CV</w:t>
      </w:r>
    </w:p>
    <w:p w14:paraId="753F358B" w14:textId="2E6078AF" w:rsidR="002A4CA1" w:rsidRDefault="002A4CA1" w:rsidP="003841EB">
      <w:r w:rsidRPr="00145D76">
        <w:t>This should include a list of relevant publications, full postal address, contact numbers and email address</w:t>
      </w:r>
      <w:r>
        <w:t>es for each editor (where there is more than one).</w:t>
      </w:r>
    </w:p>
    <w:p w14:paraId="46029190" w14:textId="77777777" w:rsidR="003841EB" w:rsidRPr="00126872" w:rsidRDefault="003841EB" w:rsidP="003841EB"/>
    <w:p w14:paraId="14F61E3E" w14:textId="77777777" w:rsidR="002A4CA1" w:rsidRPr="00ED2AAE" w:rsidRDefault="002A4CA1" w:rsidP="00126872">
      <w:pPr>
        <w:pStyle w:val="Heading2"/>
      </w:pPr>
      <w:r w:rsidRPr="00ED2AAE">
        <w:t>Submit your book proposal</w:t>
      </w:r>
    </w:p>
    <w:p w14:paraId="40F2F708" w14:textId="7A5421C6" w:rsidR="002A4CA1" w:rsidRDefault="002A4CA1" w:rsidP="003841EB">
      <w:r w:rsidRPr="004720D0">
        <w:t xml:space="preserve">Email your book proposal as a Word document, together with your sample material, to </w:t>
      </w:r>
      <w:r>
        <w:t xml:space="preserve">your </w:t>
      </w:r>
      <w:r w:rsidRPr="004720D0">
        <w:t>commissioning editor.</w:t>
      </w:r>
    </w:p>
    <w:p w14:paraId="08A0AA56" w14:textId="77777777" w:rsidR="003841EB" w:rsidRDefault="003841EB" w:rsidP="003841EB"/>
    <w:p w14:paraId="43FBC4D3" w14:textId="16B34D08" w:rsidR="002A4CA1" w:rsidRDefault="002A4CA1" w:rsidP="003841EB">
      <w:r w:rsidRPr="004720D0">
        <w:t>We ask for sole consideration of the project while it is under review.</w:t>
      </w:r>
    </w:p>
    <w:p w14:paraId="779EF0B0" w14:textId="77777777" w:rsidR="003841EB" w:rsidRPr="004720D0" w:rsidRDefault="003841EB" w:rsidP="003841EB"/>
    <w:p w14:paraId="2CBAA11B" w14:textId="27848667" w:rsidR="002A4CA1" w:rsidRDefault="002A4CA1" w:rsidP="003841EB">
      <w:r w:rsidRPr="004720D0">
        <w:t>We look forward to receiving your book proposal!</w:t>
      </w:r>
    </w:p>
    <w:p w14:paraId="2224D7A4" w14:textId="77777777" w:rsidR="003841EB" w:rsidRDefault="003841EB" w:rsidP="003841EB"/>
    <w:p w14:paraId="6D9CC8FB" w14:textId="77777777" w:rsidR="00126872" w:rsidRPr="003841EB" w:rsidRDefault="00AA08EF" w:rsidP="003841EB">
      <w:pPr>
        <w:pStyle w:val="ListParagraph"/>
        <w:numPr>
          <w:ilvl w:val="0"/>
          <w:numId w:val="43"/>
        </w:numPr>
        <w:rPr>
          <w:rFonts w:cs="Open Sans"/>
        </w:rPr>
      </w:pPr>
      <w:hyperlink r:id="rId11" w:history="1">
        <w:r w:rsidR="00126872" w:rsidRPr="003841EB">
          <w:rPr>
            <w:rStyle w:val="Hyperlink"/>
            <w:rFonts w:cs="Open Sans"/>
          </w:rPr>
          <w:t>Meet the editorial team and find your commissioning editor</w:t>
        </w:r>
      </w:hyperlink>
      <w:r w:rsidR="00126872" w:rsidRPr="003841EB">
        <w:rPr>
          <w:rStyle w:val="Hyperlink"/>
          <w:rFonts w:cs="Open Sans"/>
          <w:color w:val="auto"/>
          <w:u w:val="none"/>
        </w:rPr>
        <w:t>.</w:t>
      </w:r>
    </w:p>
    <w:p w14:paraId="0B0D3C40" w14:textId="77777777" w:rsidR="002A4CA1" w:rsidRPr="00DC1A7B" w:rsidRDefault="002A4CA1" w:rsidP="00DC1A7B"/>
    <w:sectPr w:rsidR="002A4CA1" w:rsidRPr="00DC1A7B" w:rsidSect="00B424A7">
      <w:footerReference w:type="default" r:id="rId12"/>
      <w:pgSz w:w="11906" w:h="16838"/>
      <w:pgMar w:top="1134" w:right="1440" w:bottom="1276" w:left="1440" w:header="708" w:footer="5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EC6AA" w14:textId="77777777" w:rsidR="002A4CA1" w:rsidRDefault="002A4CA1" w:rsidP="001F6837">
      <w:r>
        <w:separator/>
      </w:r>
    </w:p>
  </w:endnote>
  <w:endnote w:type="continuationSeparator" w:id="0">
    <w:p w14:paraId="03B8B45E" w14:textId="77777777" w:rsidR="002A4CA1" w:rsidRDefault="002A4CA1" w:rsidP="001F6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Corbel"/>
    <w:panose1 w:val="020B0503030403020204"/>
    <w:charset w:val="00"/>
    <w:family w:val="swiss"/>
    <w:notTrueType/>
    <w:pitch w:val="variable"/>
    <w:sig w:usb0="20000287" w:usb1="00000001" w:usb2="00000000" w:usb3="00000000" w:csb0="0000019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Open Sans Light">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925797"/>
      <w:docPartObj>
        <w:docPartGallery w:val="Page Numbers (Bottom of Page)"/>
        <w:docPartUnique/>
      </w:docPartObj>
    </w:sdtPr>
    <w:sdtEndPr>
      <w:rPr>
        <w:rFonts w:ascii="Palatino Linotype" w:hAnsi="Palatino Linotype"/>
        <w:noProof/>
        <w:sz w:val="20"/>
      </w:rPr>
    </w:sdtEndPr>
    <w:sdtContent>
      <w:p w14:paraId="052027F6" w14:textId="77777777" w:rsidR="00364AEA" w:rsidRPr="00364AEA" w:rsidRDefault="00B424A7">
        <w:pPr>
          <w:pStyle w:val="Footer"/>
          <w:jc w:val="right"/>
          <w:rPr>
            <w:rFonts w:ascii="Palatino Linotype" w:hAnsi="Palatino Linotype"/>
            <w:sz w:val="20"/>
          </w:rPr>
        </w:pPr>
        <w:r>
          <w:rPr>
            <w:rFonts w:ascii="Palatino Linotype" w:hAnsi="Palatino Linotype"/>
            <w:noProof/>
            <w:sz w:val="20"/>
          </w:rPr>
          <w:drawing>
            <wp:anchor distT="0" distB="0" distL="114300" distR="114300" simplePos="0" relativeHeight="251658240" behindDoc="0" locked="0" layoutInCell="1" allowOverlap="1" wp14:anchorId="5057FA44" wp14:editId="5A28DF50">
              <wp:simplePos x="0" y="0"/>
              <wp:positionH relativeFrom="column">
                <wp:posOffset>-152400</wp:posOffset>
              </wp:positionH>
              <wp:positionV relativeFrom="paragraph">
                <wp:posOffset>-89535</wp:posOffset>
              </wp:positionV>
              <wp:extent cx="3788410" cy="611505"/>
              <wp:effectExtent l="0" t="0" r="254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788410" cy="611505"/>
                      </a:xfrm>
                      <a:prstGeom prst="rect">
                        <a:avLst/>
                      </a:prstGeom>
                    </pic:spPr>
                  </pic:pic>
                </a:graphicData>
              </a:graphic>
            </wp:anchor>
          </w:drawing>
        </w:r>
        <w:r w:rsidR="00364AEA" w:rsidRPr="00364AEA">
          <w:rPr>
            <w:rFonts w:ascii="Palatino Linotype" w:hAnsi="Palatino Linotype"/>
            <w:sz w:val="20"/>
          </w:rPr>
          <w:fldChar w:fldCharType="begin"/>
        </w:r>
        <w:r w:rsidR="00364AEA" w:rsidRPr="00364AEA">
          <w:rPr>
            <w:rFonts w:ascii="Palatino Linotype" w:hAnsi="Palatino Linotype"/>
            <w:sz w:val="20"/>
          </w:rPr>
          <w:instrText xml:space="preserve"> PAGE   \* MERGEFORMAT </w:instrText>
        </w:r>
        <w:r w:rsidR="00364AEA" w:rsidRPr="00364AEA">
          <w:rPr>
            <w:rFonts w:ascii="Palatino Linotype" w:hAnsi="Palatino Linotype"/>
            <w:sz w:val="20"/>
          </w:rPr>
          <w:fldChar w:fldCharType="separate"/>
        </w:r>
        <w:r w:rsidR="005A56C5">
          <w:rPr>
            <w:rFonts w:ascii="Palatino Linotype" w:hAnsi="Palatino Linotype"/>
            <w:noProof/>
            <w:sz w:val="20"/>
          </w:rPr>
          <w:t>1</w:t>
        </w:r>
        <w:r w:rsidR="00364AEA" w:rsidRPr="00364AEA">
          <w:rPr>
            <w:rFonts w:ascii="Palatino Linotype" w:hAnsi="Palatino Linotype"/>
            <w:noProof/>
            <w:sz w:val="20"/>
          </w:rPr>
          <w:fldChar w:fldCharType="end"/>
        </w:r>
      </w:p>
    </w:sdtContent>
  </w:sdt>
  <w:p w14:paraId="3DA9BD1E" w14:textId="77777777" w:rsidR="001F6837" w:rsidRDefault="001F6837" w:rsidP="00364AE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99467" w14:textId="77777777" w:rsidR="002A4CA1" w:rsidRDefault="002A4CA1" w:rsidP="001F6837">
      <w:r>
        <w:separator/>
      </w:r>
    </w:p>
  </w:footnote>
  <w:footnote w:type="continuationSeparator" w:id="0">
    <w:p w14:paraId="6F04F34D" w14:textId="77777777" w:rsidR="002A4CA1" w:rsidRDefault="002A4CA1" w:rsidP="001F68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755B"/>
    <w:multiLevelType w:val="multilevel"/>
    <w:tmpl w:val="C4F2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C16BC"/>
    <w:multiLevelType w:val="multilevel"/>
    <w:tmpl w:val="0242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6485E"/>
    <w:multiLevelType w:val="hybridMultilevel"/>
    <w:tmpl w:val="1A301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354F7E"/>
    <w:multiLevelType w:val="multilevel"/>
    <w:tmpl w:val="0242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5D3602"/>
    <w:multiLevelType w:val="hybridMultilevel"/>
    <w:tmpl w:val="EC5E5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9639B2"/>
    <w:multiLevelType w:val="hybridMultilevel"/>
    <w:tmpl w:val="472E4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683673"/>
    <w:multiLevelType w:val="multilevel"/>
    <w:tmpl w:val="0242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806B06"/>
    <w:multiLevelType w:val="multilevel"/>
    <w:tmpl w:val="0242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5143CE"/>
    <w:multiLevelType w:val="hybridMultilevel"/>
    <w:tmpl w:val="D7E62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9B1BE2"/>
    <w:multiLevelType w:val="hybridMultilevel"/>
    <w:tmpl w:val="A3847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FB2E75"/>
    <w:multiLevelType w:val="hybridMultilevel"/>
    <w:tmpl w:val="1A06A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F25D47"/>
    <w:multiLevelType w:val="multilevel"/>
    <w:tmpl w:val="8F5A1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597973"/>
    <w:multiLevelType w:val="multilevel"/>
    <w:tmpl w:val="0242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841F3B"/>
    <w:multiLevelType w:val="hybridMultilevel"/>
    <w:tmpl w:val="9656C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8F3E09"/>
    <w:multiLevelType w:val="hybridMultilevel"/>
    <w:tmpl w:val="4B30D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AF33EF"/>
    <w:multiLevelType w:val="multilevel"/>
    <w:tmpl w:val="0242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7768FD"/>
    <w:multiLevelType w:val="hybridMultilevel"/>
    <w:tmpl w:val="53C88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C455D"/>
    <w:multiLevelType w:val="hybridMultilevel"/>
    <w:tmpl w:val="A60CB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385E0D"/>
    <w:multiLevelType w:val="multilevel"/>
    <w:tmpl w:val="0242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98394F"/>
    <w:multiLevelType w:val="multilevel"/>
    <w:tmpl w:val="8DE4D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C03962"/>
    <w:multiLevelType w:val="hybridMultilevel"/>
    <w:tmpl w:val="56709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042E41"/>
    <w:multiLevelType w:val="multilevel"/>
    <w:tmpl w:val="3CA4C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B82E48"/>
    <w:multiLevelType w:val="multilevel"/>
    <w:tmpl w:val="0242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BB7839"/>
    <w:multiLevelType w:val="hybridMultilevel"/>
    <w:tmpl w:val="ED487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014B11"/>
    <w:multiLevelType w:val="multilevel"/>
    <w:tmpl w:val="0242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3C565F"/>
    <w:multiLevelType w:val="multilevel"/>
    <w:tmpl w:val="0242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125F5B"/>
    <w:multiLevelType w:val="multilevel"/>
    <w:tmpl w:val="0242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750F03"/>
    <w:multiLevelType w:val="multilevel"/>
    <w:tmpl w:val="3884A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040536"/>
    <w:multiLevelType w:val="multilevel"/>
    <w:tmpl w:val="0242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1B0BEA"/>
    <w:multiLevelType w:val="multilevel"/>
    <w:tmpl w:val="7650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321D9B"/>
    <w:multiLevelType w:val="multilevel"/>
    <w:tmpl w:val="17B4D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5C7655"/>
    <w:multiLevelType w:val="hybridMultilevel"/>
    <w:tmpl w:val="F0407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877846"/>
    <w:multiLevelType w:val="hybridMultilevel"/>
    <w:tmpl w:val="C5587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40158A"/>
    <w:multiLevelType w:val="multilevel"/>
    <w:tmpl w:val="0242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6B1BA8"/>
    <w:multiLevelType w:val="multilevel"/>
    <w:tmpl w:val="0242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8F724C"/>
    <w:multiLevelType w:val="multilevel"/>
    <w:tmpl w:val="0242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B64F5D"/>
    <w:multiLevelType w:val="multilevel"/>
    <w:tmpl w:val="B0E26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B7697C"/>
    <w:multiLevelType w:val="hybridMultilevel"/>
    <w:tmpl w:val="2E888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4E6199"/>
    <w:multiLevelType w:val="hybridMultilevel"/>
    <w:tmpl w:val="F94A1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EB61A2"/>
    <w:multiLevelType w:val="hybridMultilevel"/>
    <w:tmpl w:val="C2548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F56D16"/>
    <w:multiLevelType w:val="multilevel"/>
    <w:tmpl w:val="5912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3E5F07"/>
    <w:multiLevelType w:val="multilevel"/>
    <w:tmpl w:val="BCAEF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490589"/>
    <w:multiLevelType w:val="multilevel"/>
    <w:tmpl w:val="0242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19"/>
  </w:num>
  <w:num w:numId="3">
    <w:abstractNumId w:val="29"/>
  </w:num>
  <w:num w:numId="4">
    <w:abstractNumId w:val="21"/>
  </w:num>
  <w:num w:numId="5">
    <w:abstractNumId w:val="36"/>
  </w:num>
  <w:num w:numId="6">
    <w:abstractNumId w:val="27"/>
  </w:num>
  <w:num w:numId="7">
    <w:abstractNumId w:val="0"/>
  </w:num>
  <w:num w:numId="8">
    <w:abstractNumId w:val="41"/>
  </w:num>
  <w:num w:numId="9">
    <w:abstractNumId w:val="30"/>
  </w:num>
  <w:num w:numId="10">
    <w:abstractNumId w:val="14"/>
  </w:num>
  <w:num w:numId="11">
    <w:abstractNumId w:val="38"/>
  </w:num>
  <w:num w:numId="12">
    <w:abstractNumId w:val="7"/>
  </w:num>
  <w:num w:numId="13">
    <w:abstractNumId w:val="3"/>
  </w:num>
  <w:num w:numId="14">
    <w:abstractNumId w:val="24"/>
  </w:num>
  <w:num w:numId="15">
    <w:abstractNumId w:val="42"/>
  </w:num>
  <w:num w:numId="16">
    <w:abstractNumId w:val="12"/>
  </w:num>
  <w:num w:numId="17">
    <w:abstractNumId w:val="6"/>
  </w:num>
  <w:num w:numId="18">
    <w:abstractNumId w:val="22"/>
  </w:num>
  <w:num w:numId="19">
    <w:abstractNumId w:val="18"/>
  </w:num>
  <w:num w:numId="20">
    <w:abstractNumId w:val="1"/>
  </w:num>
  <w:num w:numId="21">
    <w:abstractNumId w:val="33"/>
  </w:num>
  <w:num w:numId="22">
    <w:abstractNumId w:val="34"/>
  </w:num>
  <w:num w:numId="23">
    <w:abstractNumId w:val="35"/>
  </w:num>
  <w:num w:numId="24">
    <w:abstractNumId w:val="15"/>
  </w:num>
  <w:num w:numId="25">
    <w:abstractNumId w:val="25"/>
  </w:num>
  <w:num w:numId="26">
    <w:abstractNumId w:val="11"/>
  </w:num>
  <w:num w:numId="27">
    <w:abstractNumId w:val="13"/>
  </w:num>
  <w:num w:numId="28">
    <w:abstractNumId w:val="28"/>
  </w:num>
  <w:num w:numId="29">
    <w:abstractNumId w:val="26"/>
  </w:num>
  <w:num w:numId="30">
    <w:abstractNumId w:val="32"/>
  </w:num>
  <w:num w:numId="31">
    <w:abstractNumId w:val="23"/>
  </w:num>
  <w:num w:numId="32">
    <w:abstractNumId w:val="37"/>
  </w:num>
  <w:num w:numId="33">
    <w:abstractNumId w:val="31"/>
  </w:num>
  <w:num w:numId="34">
    <w:abstractNumId w:val="10"/>
  </w:num>
  <w:num w:numId="35">
    <w:abstractNumId w:val="17"/>
  </w:num>
  <w:num w:numId="36">
    <w:abstractNumId w:val="2"/>
  </w:num>
  <w:num w:numId="37">
    <w:abstractNumId w:val="9"/>
  </w:num>
  <w:num w:numId="38">
    <w:abstractNumId w:val="5"/>
  </w:num>
  <w:num w:numId="39">
    <w:abstractNumId w:val="39"/>
  </w:num>
  <w:num w:numId="40">
    <w:abstractNumId w:val="4"/>
  </w:num>
  <w:num w:numId="41">
    <w:abstractNumId w:val="8"/>
  </w:num>
  <w:num w:numId="42">
    <w:abstractNumId w:val="20"/>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CA1"/>
    <w:rsid w:val="00010D01"/>
    <w:rsid w:val="00040A3C"/>
    <w:rsid w:val="00126872"/>
    <w:rsid w:val="001B3126"/>
    <w:rsid w:val="001C39E8"/>
    <w:rsid w:val="001F6837"/>
    <w:rsid w:val="002A4CA1"/>
    <w:rsid w:val="00364AEA"/>
    <w:rsid w:val="003841EB"/>
    <w:rsid w:val="004176B1"/>
    <w:rsid w:val="005512C6"/>
    <w:rsid w:val="00553185"/>
    <w:rsid w:val="00573756"/>
    <w:rsid w:val="005A56C5"/>
    <w:rsid w:val="005D5139"/>
    <w:rsid w:val="00627285"/>
    <w:rsid w:val="00645795"/>
    <w:rsid w:val="006E2D17"/>
    <w:rsid w:val="00700801"/>
    <w:rsid w:val="0071682D"/>
    <w:rsid w:val="0072274D"/>
    <w:rsid w:val="00736133"/>
    <w:rsid w:val="007A3D37"/>
    <w:rsid w:val="00825242"/>
    <w:rsid w:val="009E530E"/>
    <w:rsid w:val="00A6693F"/>
    <w:rsid w:val="00AA08EF"/>
    <w:rsid w:val="00AA2C1D"/>
    <w:rsid w:val="00AF2A87"/>
    <w:rsid w:val="00B25274"/>
    <w:rsid w:val="00B424A7"/>
    <w:rsid w:val="00B52578"/>
    <w:rsid w:val="00B53B52"/>
    <w:rsid w:val="00C30137"/>
    <w:rsid w:val="00DA3C12"/>
    <w:rsid w:val="00DC1A7B"/>
    <w:rsid w:val="00E173A9"/>
    <w:rsid w:val="00F119C3"/>
    <w:rsid w:val="00F13F9A"/>
    <w:rsid w:val="00F22F70"/>
    <w:rsid w:val="00F7495B"/>
    <w:rsid w:val="00FA6899"/>
    <w:rsid w:val="00FF7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9EA2F6"/>
  <w15:chartTrackingRefBased/>
  <w15:docId w15:val="{1182EBB4-2559-4894-8744-8AFC0A8B4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yriad Pro" w:eastAsia="Times New Roman" w:hAnsi="Myriad Pro" w:cstheme="majorBidi"/>
        <w:color w:val="2E74B5" w:themeColor="accent1" w:themeShade="BF"/>
        <w:sz w:val="32"/>
        <w:szCs w:val="3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1,Text"/>
    <w:qFormat/>
    <w:rsid w:val="00736133"/>
    <w:pPr>
      <w:spacing w:line="240" w:lineRule="auto"/>
    </w:pPr>
    <w:rPr>
      <w:rFonts w:ascii="Open Sans" w:hAnsi="Open Sans" w:cs="Times New Roman"/>
      <w:color w:val="000000" w:themeColor="text1"/>
      <w:sz w:val="22"/>
      <w:szCs w:val="20"/>
      <w:lang w:val="en-US" w:eastAsia="en-GB"/>
    </w:rPr>
  </w:style>
  <w:style w:type="paragraph" w:styleId="Heading1">
    <w:name w:val="heading 1"/>
    <w:basedOn w:val="Normal"/>
    <w:next w:val="Normal"/>
    <w:link w:val="Heading1Char"/>
    <w:uiPriority w:val="9"/>
    <w:qFormat/>
    <w:rsid w:val="00B52578"/>
    <w:pPr>
      <w:keepNext/>
      <w:keepLines/>
      <w:spacing w:before="240"/>
      <w:outlineLvl w:val="0"/>
    </w:pPr>
    <w:rPr>
      <w:rFonts w:ascii="Palatino Linotype" w:eastAsiaTheme="majorEastAsia" w:hAnsi="Palatino Linotype" w:cstheme="majorBidi"/>
      <w:color w:val="auto"/>
      <w:sz w:val="44"/>
      <w:szCs w:val="32"/>
      <w:lang w:val="en-GB"/>
    </w:rPr>
  </w:style>
  <w:style w:type="paragraph" w:styleId="Heading2">
    <w:name w:val="heading 2"/>
    <w:basedOn w:val="Normal"/>
    <w:next w:val="Normal"/>
    <w:link w:val="Heading2Char"/>
    <w:qFormat/>
    <w:rsid w:val="00B52578"/>
    <w:pPr>
      <w:keepNext/>
      <w:outlineLvl w:val="1"/>
    </w:pPr>
    <w:rPr>
      <w:color w:val="auto"/>
      <w:sz w:val="36"/>
    </w:rPr>
  </w:style>
  <w:style w:type="paragraph" w:styleId="Heading3">
    <w:name w:val="heading 3"/>
    <w:basedOn w:val="Normal"/>
    <w:next w:val="Normal"/>
    <w:link w:val="Heading3Char"/>
    <w:uiPriority w:val="9"/>
    <w:unhideWhenUsed/>
    <w:qFormat/>
    <w:rsid w:val="00F22F70"/>
    <w:pPr>
      <w:keepNext/>
      <w:keepLines/>
      <w:spacing w:before="40"/>
      <w:outlineLvl w:val="2"/>
    </w:pPr>
    <w:rPr>
      <w:rFonts w:eastAsiaTheme="majorEastAsia" w:cstheme="majorBidi"/>
      <w:color w:val="1F4E79" w:themeColor="accent1" w:themeShade="8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52578"/>
    <w:rPr>
      <w:rFonts w:ascii="Open Sans" w:hAnsi="Open Sans" w:cs="Times New Roman"/>
      <w:color w:val="auto"/>
      <w:sz w:val="36"/>
      <w:szCs w:val="20"/>
      <w:lang w:val="en-US" w:eastAsia="en-GB"/>
    </w:rPr>
  </w:style>
  <w:style w:type="paragraph" w:styleId="Header">
    <w:name w:val="header"/>
    <w:basedOn w:val="Normal"/>
    <w:link w:val="HeaderChar"/>
    <w:uiPriority w:val="99"/>
    <w:unhideWhenUsed/>
    <w:rsid w:val="001F6837"/>
    <w:pPr>
      <w:tabs>
        <w:tab w:val="center" w:pos="4513"/>
        <w:tab w:val="right" w:pos="9026"/>
      </w:tabs>
    </w:pPr>
  </w:style>
  <w:style w:type="character" w:customStyle="1" w:styleId="HeaderChar">
    <w:name w:val="Header Char"/>
    <w:basedOn w:val="DefaultParagraphFont"/>
    <w:link w:val="Header"/>
    <w:uiPriority w:val="99"/>
    <w:rsid w:val="001F6837"/>
    <w:rPr>
      <w:rFonts w:cs="Times New Roman"/>
      <w:color w:val="000000" w:themeColor="text1"/>
      <w:sz w:val="22"/>
      <w:szCs w:val="20"/>
      <w:lang w:val="en-US" w:eastAsia="en-GB"/>
    </w:rPr>
  </w:style>
  <w:style w:type="paragraph" w:styleId="Footer">
    <w:name w:val="footer"/>
    <w:basedOn w:val="Normal"/>
    <w:link w:val="FooterChar"/>
    <w:uiPriority w:val="99"/>
    <w:unhideWhenUsed/>
    <w:rsid w:val="001F6837"/>
    <w:pPr>
      <w:tabs>
        <w:tab w:val="center" w:pos="4513"/>
        <w:tab w:val="right" w:pos="9026"/>
      </w:tabs>
    </w:pPr>
  </w:style>
  <w:style w:type="character" w:customStyle="1" w:styleId="FooterChar">
    <w:name w:val="Footer Char"/>
    <w:basedOn w:val="DefaultParagraphFont"/>
    <w:link w:val="Footer"/>
    <w:uiPriority w:val="99"/>
    <w:rsid w:val="001F6837"/>
    <w:rPr>
      <w:rFonts w:cs="Times New Roman"/>
      <w:color w:val="000000" w:themeColor="text1"/>
      <w:sz w:val="22"/>
      <w:szCs w:val="20"/>
      <w:lang w:val="en-US" w:eastAsia="en-GB"/>
    </w:rPr>
  </w:style>
  <w:style w:type="character" w:customStyle="1" w:styleId="Heading1Char">
    <w:name w:val="Heading 1 Char"/>
    <w:basedOn w:val="DefaultParagraphFont"/>
    <w:link w:val="Heading1"/>
    <w:uiPriority w:val="9"/>
    <w:rsid w:val="00B52578"/>
    <w:rPr>
      <w:rFonts w:ascii="Palatino Linotype" w:eastAsiaTheme="majorEastAsia" w:hAnsi="Palatino Linotype"/>
      <w:color w:val="auto"/>
      <w:sz w:val="44"/>
      <w:lang w:eastAsia="en-GB"/>
    </w:rPr>
  </w:style>
  <w:style w:type="paragraph" w:styleId="NoSpacing">
    <w:name w:val="No Spacing"/>
    <w:uiPriority w:val="1"/>
    <w:rsid w:val="00825242"/>
    <w:pPr>
      <w:spacing w:line="240" w:lineRule="auto"/>
    </w:pPr>
    <w:rPr>
      <w:rFonts w:cs="Times New Roman"/>
      <w:color w:val="000000" w:themeColor="text1"/>
      <w:sz w:val="22"/>
      <w:szCs w:val="20"/>
      <w:lang w:val="en-US" w:eastAsia="en-GB"/>
    </w:rPr>
  </w:style>
  <w:style w:type="paragraph" w:styleId="ListParagraph">
    <w:name w:val="List Paragraph"/>
    <w:basedOn w:val="Normal"/>
    <w:uiPriority w:val="34"/>
    <w:rsid w:val="00825242"/>
    <w:pPr>
      <w:ind w:left="720"/>
      <w:contextualSpacing/>
    </w:pPr>
  </w:style>
  <w:style w:type="paragraph" w:styleId="Quote">
    <w:name w:val="Quote"/>
    <w:basedOn w:val="Normal"/>
    <w:next w:val="Normal"/>
    <w:link w:val="QuoteChar"/>
    <w:uiPriority w:val="29"/>
    <w:qFormat/>
    <w:rsid w:val="005512C6"/>
    <w:pPr>
      <w:spacing w:before="200" w:after="160"/>
      <w:ind w:left="567" w:right="862"/>
    </w:pPr>
    <w:rPr>
      <w:rFonts w:ascii="Palatino Linotype" w:hAnsi="Palatino Linotype"/>
      <w:i/>
      <w:iCs/>
      <w:color w:val="auto"/>
      <w:sz w:val="24"/>
    </w:rPr>
  </w:style>
  <w:style w:type="character" w:customStyle="1" w:styleId="QuoteChar">
    <w:name w:val="Quote Char"/>
    <w:basedOn w:val="DefaultParagraphFont"/>
    <w:link w:val="Quote"/>
    <w:uiPriority w:val="29"/>
    <w:rsid w:val="005512C6"/>
    <w:rPr>
      <w:rFonts w:ascii="Palatino Linotype" w:hAnsi="Palatino Linotype" w:cs="Times New Roman"/>
      <w:i/>
      <w:iCs/>
      <w:color w:val="auto"/>
      <w:sz w:val="24"/>
      <w:szCs w:val="20"/>
      <w:lang w:val="en-US" w:eastAsia="en-GB"/>
    </w:rPr>
  </w:style>
  <w:style w:type="character" w:customStyle="1" w:styleId="Heading3Char">
    <w:name w:val="Heading 3 Char"/>
    <w:basedOn w:val="DefaultParagraphFont"/>
    <w:link w:val="Heading3"/>
    <w:uiPriority w:val="9"/>
    <w:rsid w:val="00F22F70"/>
    <w:rPr>
      <w:rFonts w:ascii="Open Sans" w:eastAsiaTheme="majorEastAsia" w:hAnsi="Open Sans"/>
      <w:color w:val="1F4E79" w:themeColor="accent1" w:themeShade="80"/>
      <w:sz w:val="28"/>
      <w:szCs w:val="24"/>
      <w:lang w:val="en-US" w:eastAsia="en-GB"/>
    </w:rPr>
  </w:style>
  <w:style w:type="paragraph" w:customStyle="1" w:styleId="Text2">
    <w:name w:val="Text 2"/>
    <w:basedOn w:val="Normal"/>
    <w:link w:val="Text2Char"/>
    <w:qFormat/>
    <w:rsid w:val="001C39E8"/>
    <w:pPr>
      <w:spacing w:before="120" w:after="120"/>
    </w:pPr>
    <w:rPr>
      <w:rFonts w:ascii="Open Sans Light" w:hAnsi="Open Sans Light"/>
      <w:lang w:val="en-GB"/>
    </w:rPr>
  </w:style>
  <w:style w:type="character" w:customStyle="1" w:styleId="Text2Char">
    <w:name w:val="Text 2 Char"/>
    <w:basedOn w:val="DefaultParagraphFont"/>
    <w:link w:val="Text2"/>
    <w:rsid w:val="001C39E8"/>
    <w:rPr>
      <w:rFonts w:ascii="Open Sans Light" w:hAnsi="Open Sans Light" w:cs="Times New Roman"/>
      <w:color w:val="000000" w:themeColor="text1"/>
      <w:sz w:val="22"/>
      <w:szCs w:val="20"/>
      <w:lang w:eastAsia="en-GB"/>
    </w:rPr>
  </w:style>
  <w:style w:type="paragraph" w:customStyle="1" w:styleId="SubHeading4">
    <w:name w:val="Sub Heading 4"/>
    <w:basedOn w:val="Normal"/>
    <w:link w:val="SubHeading4Char"/>
    <w:qFormat/>
    <w:rsid w:val="00040A3C"/>
    <w:rPr>
      <w:rFonts w:ascii="Palatino Linotype" w:hAnsi="Palatino Linotype"/>
      <w:b/>
      <w:sz w:val="24"/>
    </w:rPr>
  </w:style>
  <w:style w:type="character" w:customStyle="1" w:styleId="SubHeading4Char">
    <w:name w:val="Sub Heading 4 Char"/>
    <w:basedOn w:val="DefaultParagraphFont"/>
    <w:link w:val="SubHeading4"/>
    <w:rsid w:val="00040A3C"/>
    <w:rPr>
      <w:rFonts w:ascii="Palatino Linotype" w:hAnsi="Palatino Linotype" w:cs="Times New Roman"/>
      <w:b/>
      <w:color w:val="000000" w:themeColor="text1"/>
      <w:sz w:val="24"/>
      <w:szCs w:val="20"/>
      <w:lang w:val="en-US" w:eastAsia="en-GB"/>
    </w:rPr>
  </w:style>
  <w:style w:type="paragraph" w:customStyle="1" w:styleId="Style1">
    <w:name w:val="Style1"/>
    <w:basedOn w:val="Text2"/>
    <w:link w:val="Style1Char"/>
    <w:qFormat/>
    <w:rsid w:val="001C39E8"/>
    <w:rPr>
      <w:rFonts w:ascii="Palatino Linotype" w:hAnsi="Palatino Linotype"/>
    </w:rPr>
  </w:style>
  <w:style w:type="character" w:customStyle="1" w:styleId="Style1Char">
    <w:name w:val="Style1 Char"/>
    <w:basedOn w:val="Text2Char"/>
    <w:link w:val="Style1"/>
    <w:rsid w:val="001C39E8"/>
    <w:rPr>
      <w:rFonts w:ascii="Palatino Linotype" w:hAnsi="Palatino Linotype" w:cs="Times New Roman"/>
      <w:color w:val="000000" w:themeColor="text1"/>
      <w:sz w:val="22"/>
      <w:szCs w:val="20"/>
      <w:lang w:eastAsia="en-GB"/>
    </w:rPr>
  </w:style>
  <w:style w:type="character" w:styleId="Hyperlink">
    <w:name w:val="Hyperlink"/>
    <w:rsid w:val="002A4CA1"/>
    <w:rPr>
      <w:color w:val="0000FF"/>
      <w:u w:val="single"/>
    </w:rPr>
  </w:style>
  <w:style w:type="paragraph" w:styleId="NormalWeb">
    <w:name w:val="Normal (Web)"/>
    <w:basedOn w:val="Normal"/>
    <w:uiPriority w:val="99"/>
    <w:unhideWhenUsed/>
    <w:rsid w:val="002A4CA1"/>
    <w:pPr>
      <w:spacing w:before="100" w:beforeAutospacing="1" w:after="100" w:afterAutospacing="1"/>
    </w:pPr>
    <w:rPr>
      <w:rFonts w:ascii="Times New Roman" w:hAnsi="Times New Roman"/>
      <w:color w:val="auto"/>
      <w:sz w:val="24"/>
      <w:szCs w:val="24"/>
      <w:lang w:val="en-GB"/>
    </w:rPr>
  </w:style>
  <w:style w:type="table" w:styleId="TableGrid">
    <w:name w:val="Table Grid"/>
    <w:basedOn w:val="TableNormal"/>
    <w:uiPriority w:val="59"/>
    <w:rsid w:val="00AF2A87"/>
    <w:pPr>
      <w:spacing w:line="240" w:lineRule="auto"/>
    </w:pPr>
    <w:rPr>
      <w:rFonts w:ascii="Calibri" w:eastAsia="Calibri" w:hAnsi="Calibri" w:cs="Times New Roman"/>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B3126"/>
    <w:rPr>
      <w:color w:val="954F72" w:themeColor="followedHyperlink"/>
      <w:u w:val="single"/>
    </w:rPr>
  </w:style>
  <w:style w:type="character" w:styleId="UnresolvedMention">
    <w:name w:val="Unresolved Mention"/>
    <w:basedOn w:val="DefaultParagraphFont"/>
    <w:uiPriority w:val="99"/>
    <w:semiHidden/>
    <w:unhideWhenUsed/>
    <w:rsid w:val="001B31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inburghuniversitypress.com/publish-with-us/writing-your-book/style-sheet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inburghuniversitypress.com/publish-with-us/meet-the-editorial-team" TargetMode="External"/><Relationship Id="rId5" Type="http://schemas.openxmlformats.org/officeDocument/2006/relationships/webSettings" Target="webSettings.xml"/><Relationship Id="rId10" Type="http://schemas.openxmlformats.org/officeDocument/2006/relationships/hyperlink" Target="https://edinburghuniversitypress.com/publish-with-us/writing-your-book/clearing-copyright" TargetMode="External"/><Relationship Id="rId4" Type="http://schemas.openxmlformats.org/officeDocument/2006/relationships/settings" Target="settings.xml"/><Relationship Id="rId9" Type="http://schemas.openxmlformats.org/officeDocument/2006/relationships/hyperlink" Target="https://edinburghuniversitypress.com/publish-with-us/illustrations-submission-guidelin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ed.ac.uk\dst\shared\CSG\EUP\General\EUP%20General%20Information\Logos,%20Templates,%20Stationery\Templates\EUP%20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AF8B2-ECD2-4CF6-913E-C588A40F9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EUP Report Template.dotx</Template>
  <TotalTime>9</TotalTime>
  <Pages>5</Pages>
  <Words>1607</Words>
  <Characters>9163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10749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Knight</dc:creator>
  <cp:keywords/>
  <dc:description/>
  <cp:lastModifiedBy>Kirsten Knight</cp:lastModifiedBy>
  <cp:revision>5</cp:revision>
  <dcterms:created xsi:type="dcterms:W3CDTF">2025-10-06T15:46:00Z</dcterms:created>
  <dcterms:modified xsi:type="dcterms:W3CDTF">2025-10-06T16:03:00Z</dcterms:modified>
  <cp:contentStatus/>
</cp:coreProperties>
</file>