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EB0F5" w14:textId="0D93F85E" w:rsidR="00D37AC8" w:rsidRPr="007950DC" w:rsidRDefault="00D37AC8" w:rsidP="00B50840">
      <w:pPr>
        <w:pStyle w:val="Style1"/>
        <w:spacing w:line="276" w:lineRule="auto"/>
        <w:rPr>
          <w:sz w:val="44"/>
          <w:szCs w:val="44"/>
        </w:rPr>
      </w:pPr>
      <w:r w:rsidRPr="007950DC">
        <w:rPr>
          <w:sz w:val="44"/>
          <w:szCs w:val="44"/>
        </w:rPr>
        <w:t>Blog template – comment piece</w:t>
      </w:r>
    </w:p>
    <w:p w14:paraId="7967D81D" w14:textId="29B4BFE6" w:rsidR="0067480A" w:rsidRPr="007950DC" w:rsidRDefault="0067480A" w:rsidP="00B50840">
      <w:pPr>
        <w:pStyle w:val="Style1"/>
        <w:spacing w:line="276" w:lineRule="auto"/>
      </w:pPr>
      <w:r w:rsidRPr="007950DC">
        <w:t xml:space="preserve">We’ve created this </w:t>
      </w:r>
      <w:r w:rsidR="00407324" w:rsidRPr="007950DC">
        <w:t>template</w:t>
      </w:r>
      <w:r w:rsidRPr="007950DC">
        <w:t xml:space="preserve"> to provide you with a starting point for your blog. Simply </w:t>
      </w:r>
      <w:r w:rsidR="00407324" w:rsidRPr="007950DC">
        <w:t>fill out the form</w:t>
      </w:r>
      <w:r w:rsidRPr="007950DC">
        <w:t xml:space="preserve"> below and choose an image to accompany your final article.</w:t>
      </w:r>
    </w:p>
    <w:tbl>
      <w:tblPr>
        <w:tblStyle w:val="PlainTable1"/>
        <w:tblW w:w="0" w:type="auto"/>
        <w:tblLook w:val="04A0" w:firstRow="1" w:lastRow="0" w:firstColumn="1" w:lastColumn="0" w:noHBand="0" w:noVBand="1"/>
      </w:tblPr>
      <w:tblGrid>
        <w:gridCol w:w="4508"/>
        <w:gridCol w:w="4508"/>
      </w:tblGrid>
      <w:tr w:rsidR="00296924" w:rsidRPr="007950DC" w14:paraId="23970D50" w14:textId="77777777" w:rsidTr="00672EA7">
        <w:trPr>
          <w:cnfStyle w:val="100000000000" w:firstRow="1" w:lastRow="0" w:firstColumn="0" w:lastColumn="0" w:oddVBand="0" w:evenVBand="0" w:oddHBand="0"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9016" w:type="dxa"/>
            <w:gridSpan w:val="2"/>
          </w:tcPr>
          <w:p w14:paraId="4CD4EA9E" w14:textId="77777777" w:rsidR="00296924" w:rsidRPr="007950DC" w:rsidRDefault="00296924" w:rsidP="00296924">
            <w:pPr>
              <w:pStyle w:val="Style1"/>
              <w:spacing w:line="276" w:lineRule="auto"/>
              <w:rPr>
                <w:b w:val="0"/>
                <w:bCs w:val="0"/>
              </w:rPr>
            </w:pPr>
            <w:r w:rsidRPr="007950DC">
              <w:t>Focus keyword</w:t>
            </w:r>
          </w:p>
          <w:p w14:paraId="44F26EF2" w14:textId="2C2EAFAA" w:rsidR="00296924" w:rsidRPr="007950DC" w:rsidRDefault="00D37856" w:rsidP="00296924">
            <w:pPr>
              <w:pStyle w:val="Style1"/>
              <w:spacing w:line="276" w:lineRule="auto"/>
              <w:rPr>
                <w:b w:val="0"/>
                <w:bCs w:val="0"/>
              </w:rPr>
            </w:pPr>
            <w:r w:rsidRPr="00D37856">
              <w:rPr>
                <w:b w:val="0"/>
                <w:bCs w:val="0"/>
              </w:rPr>
              <w:t xml:space="preserve">This is a key word or phrase relating to your blog </w:t>
            </w:r>
            <w:r w:rsidR="000706AE" w:rsidRPr="007950DC">
              <w:rPr>
                <w:b w:val="0"/>
                <w:bCs w:val="0"/>
              </w:rPr>
              <w:t xml:space="preserve">that people are likely to search for in a web browser. </w:t>
            </w:r>
            <w:r w:rsidR="00296924" w:rsidRPr="007950DC">
              <w:rPr>
                <w:b w:val="0"/>
                <w:bCs w:val="0"/>
              </w:rPr>
              <w:t>Be sure to use it in your blog title, the first paragraph, and throughout the body of the blog.</w:t>
            </w:r>
          </w:p>
        </w:tc>
      </w:tr>
      <w:tr w:rsidR="00296924" w:rsidRPr="007950DC" w14:paraId="09AA8A38" w14:textId="77777777" w:rsidTr="00296924">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16" w:type="dxa"/>
            <w:gridSpan w:val="2"/>
          </w:tcPr>
          <w:p w14:paraId="7DF06047" w14:textId="77777777" w:rsidR="00296924" w:rsidRPr="007950DC" w:rsidRDefault="00296924" w:rsidP="00296924">
            <w:pPr>
              <w:pStyle w:val="Style1"/>
              <w:spacing w:line="276" w:lineRule="auto"/>
              <w:rPr>
                <w:b w:val="0"/>
                <w:bCs w:val="0"/>
              </w:rPr>
            </w:pPr>
          </w:p>
        </w:tc>
      </w:tr>
      <w:tr w:rsidR="00296924" w:rsidRPr="007950DC" w14:paraId="6B18DC57" w14:textId="77777777" w:rsidTr="00296924">
        <w:tc>
          <w:tcPr>
            <w:cnfStyle w:val="001000000000" w:firstRow="0" w:lastRow="0" w:firstColumn="1" w:lastColumn="0" w:oddVBand="0" w:evenVBand="0" w:oddHBand="0" w:evenHBand="0" w:firstRowFirstColumn="0" w:firstRowLastColumn="0" w:lastRowFirstColumn="0" w:lastRowLastColumn="0"/>
            <w:tcW w:w="9016" w:type="dxa"/>
            <w:gridSpan w:val="2"/>
          </w:tcPr>
          <w:p w14:paraId="074487C2" w14:textId="09D26DF3" w:rsidR="00296924" w:rsidRPr="007950DC" w:rsidRDefault="00296924" w:rsidP="00296924">
            <w:pPr>
              <w:pStyle w:val="Style1"/>
              <w:spacing w:line="276" w:lineRule="auto"/>
              <w:rPr>
                <w:b w:val="0"/>
                <w:bCs w:val="0"/>
              </w:rPr>
            </w:pPr>
            <w:r w:rsidRPr="007950DC">
              <w:t>Blog title</w:t>
            </w:r>
          </w:p>
        </w:tc>
      </w:tr>
      <w:tr w:rsidR="00296924" w:rsidRPr="007950DC" w14:paraId="6F594EED" w14:textId="77777777" w:rsidTr="00296924">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9016" w:type="dxa"/>
            <w:gridSpan w:val="2"/>
          </w:tcPr>
          <w:p w14:paraId="626F9FFB" w14:textId="6D5717C4" w:rsidR="00296924" w:rsidRPr="006E2DFE" w:rsidRDefault="006E2DFE" w:rsidP="006E2DFE">
            <w:pPr>
              <w:autoSpaceDE w:val="0"/>
              <w:autoSpaceDN w:val="0"/>
              <w:adjustRightInd w:val="0"/>
              <w:rPr>
                <w:rFonts w:ascii="Palatino Linotype" w:hAnsi="Palatino Linotype" w:cs="Palatino Linotype"/>
                <w:b w:val="0"/>
                <w:bCs w:val="0"/>
                <w:color w:val="000000"/>
                <w:szCs w:val="22"/>
                <w:lang w:val="en-GB" w:eastAsia="en-US"/>
              </w:rPr>
            </w:pPr>
            <w:r w:rsidRPr="006E2DFE">
              <w:rPr>
                <w:rFonts w:ascii="Palatino Linotype" w:hAnsi="Palatino Linotype" w:cs="Palatino Linotype"/>
                <w:color w:val="000000"/>
                <w:szCs w:val="22"/>
                <w:lang w:val="en-GB" w:eastAsia="en-US"/>
              </w:rPr>
              <w:t>Write your title as a search query or a clear answer to one</w:t>
            </w:r>
            <w:r w:rsidRPr="006E2DFE">
              <w:rPr>
                <w:rFonts w:ascii="Palatino Linotype" w:hAnsi="Palatino Linotype" w:cs="Palatino Linotype"/>
                <w:b w:val="0"/>
                <w:bCs w:val="0"/>
                <w:color w:val="000000"/>
                <w:szCs w:val="22"/>
                <w:lang w:val="en-GB" w:eastAsia="en-US"/>
              </w:rPr>
              <w:t>. Include your main keyword and keep it specific. For example, instead of 'The Future of Remote Work,' write 'Does Remote Work Increase Productivity?'</w:t>
            </w:r>
          </w:p>
        </w:tc>
      </w:tr>
      <w:tr w:rsidR="00296924" w:rsidRPr="007950DC" w14:paraId="6B605628" w14:textId="77777777" w:rsidTr="00296924">
        <w:tc>
          <w:tcPr>
            <w:cnfStyle w:val="001000000000" w:firstRow="0" w:lastRow="0" w:firstColumn="1" w:lastColumn="0" w:oddVBand="0" w:evenVBand="0" w:oddHBand="0" w:evenHBand="0" w:firstRowFirstColumn="0" w:firstRowLastColumn="0" w:lastRowFirstColumn="0" w:lastRowLastColumn="0"/>
            <w:tcW w:w="9016" w:type="dxa"/>
            <w:gridSpan w:val="2"/>
          </w:tcPr>
          <w:p w14:paraId="39F0F128" w14:textId="51A13656" w:rsidR="00296924" w:rsidRPr="007950DC" w:rsidRDefault="00296924" w:rsidP="00296924">
            <w:pPr>
              <w:pStyle w:val="Style1"/>
              <w:spacing w:line="276" w:lineRule="auto"/>
              <w:rPr>
                <w:b w:val="0"/>
                <w:bCs w:val="0"/>
              </w:rPr>
            </w:pPr>
            <w:r w:rsidRPr="007950DC">
              <w:t>Author name</w:t>
            </w:r>
          </w:p>
        </w:tc>
      </w:tr>
      <w:tr w:rsidR="00296924" w:rsidRPr="007950DC" w14:paraId="220DB52B" w14:textId="77777777" w:rsidTr="00296924">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016" w:type="dxa"/>
            <w:gridSpan w:val="2"/>
          </w:tcPr>
          <w:p w14:paraId="5A664FBC" w14:textId="77777777" w:rsidR="00296924" w:rsidRPr="007950DC" w:rsidRDefault="00296924" w:rsidP="00296924">
            <w:pPr>
              <w:pStyle w:val="Style1"/>
              <w:spacing w:line="276" w:lineRule="auto"/>
              <w:rPr>
                <w:b w:val="0"/>
                <w:bCs w:val="0"/>
              </w:rPr>
            </w:pPr>
          </w:p>
        </w:tc>
      </w:tr>
      <w:tr w:rsidR="00296924" w:rsidRPr="007950DC" w14:paraId="4621968A" w14:textId="77777777" w:rsidTr="00296924">
        <w:tc>
          <w:tcPr>
            <w:cnfStyle w:val="001000000000" w:firstRow="0" w:lastRow="0" w:firstColumn="1" w:lastColumn="0" w:oddVBand="0" w:evenVBand="0" w:oddHBand="0" w:evenHBand="0" w:firstRowFirstColumn="0" w:firstRowLastColumn="0" w:lastRowFirstColumn="0" w:lastRowLastColumn="0"/>
            <w:tcW w:w="9016" w:type="dxa"/>
            <w:gridSpan w:val="2"/>
          </w:tcPr>
          <w:p w14:paraId="150F6F3F" w14:textId="77777777" w:rsidR="00296924" w:rsidRPr="007950DC" w:rsidRDefault="00296924" w:rsidP="00296924">
            <w:pPr>
              <w:pStyle w:val="Style1"/>
              <w:spacing w:line="276" w:lineRule="auto"/>
              <w:rPr>
                <w:b w:val="0"/>
                <w:bCs w:val="0"/>
              </w:rPr>
            </w:pPr>
            <w:r w:rsidRPr="007950DC">
              <w:t>Introductory paragraph</w:t>
            </w:r>
          </w:p>
          <w:p w14:paraId="2FD2D427" w14:textId="1B903BA4" w:rsidR="00296924" w:rsidRPr="00762D02" w:rsidRDefault="00762D02" w:rsidP="00762D02">
            <w:pPr>
              <w:autoSpaceDE w:val="0"/>
              <w:autoSpaceDN w:val="0"/>
              <w:adjustRightInd w:val="0"/>
              <w:rPr>
                <w:rFonts w:ascii="Palatino Linotype" w:hAnsi="Palatino Linotype" w:cs="Palatino Linotype"/>
                <w:b w:val="0"/>
                <w:bCs w:val="0"/>
                <w:color w:val="000000"/>
                <w:szCs w:val="22"/>
                <w:lang w:val="en-GB" w:eastAsia="en-US"/>
              </w:rPr>
            </w:pPr>
            <w:r w:rsidRPr="00762D02">
              <w:rPr>
                <w:rFonts w:ascii="Palatino Linotype" w:hAnsi="Palatino Linotype" w:cs="Palatino Linotype"/>
                <w:b w:val="0"/>
                <w:bCs w:val="0"/>
                <w:color w:val="000000"/>
                <w:szCs w:val="22"/>
                <w:lang w:val="en-GB" w:eastAsia="en-US"/>
              </w:rPr>
              <w:t>Open by framing the specific question your comment piece will answer. Briefly set the context: what precise issue, debate or problem are you addressing? Explain how this question connects to and develops a key theme from your book</w:t>
            </w:r>
            <w:r>
              <w:rPr>
                <w:rFonts w:ascii="Palatino Linotype" w:hAnsi="Palatino Linotype" w:cs="Palatino Linotype"/>
                <w:b w:val="0"/>
                <w:bCs w:val="0"/>
                <w:color w:val="000000"/>
                <w:szCs w:val="22"/>
                <w:lang w:val="en-GB" w:eastAsia="en-US"/>
              </w:rPr>
              <w:t>/</w:t>
            </w:r>
            <w:r w:rsidRPr="00762D02">
              <w:rPr>
                <w:rFonts w:ascii="Palatino Linotype" w:hAnsi="Palatino Linotype" w:cs="Palatino Linotype"/>
                <w:b w:val="0"/>
                <w:bCs w:val="0"/>
                <w:color w:val="000000"/>
                <w:szCs w:val="22"/>
                <w:lang w:val="en-GB" w:eastAsia="en-US"/>
              </w:rPr>
              <w:t>journal article.</w:t>
            </w:r>
            <w:r>
              <w:rPr>
                <w:rFonts w:ascii="Palatino Linotype" w:hAnsi="Palatino Linotype" w:cs="Palatino Linotype"/>
                <w:b w:val="0"/>
                <w:bCs w:val="0"/>
                <w:color w:val="000000"/>
                <w:szCs w:val="22"/>
                <w:lang w:val="en-GB" w:eastAsia="en-US"/>
              </w:rPr>
              <w:t xml:space="preserve"> I</w:t>
            </w:r>
            <w:r w:rsidRPr="00762D02">
              <w:rPr>
                <w:rFonts w:ascii="Palatino Linotype" w:hAnsi="Palatino Linotype" w:cs="Palatino Linotype"/>
                <w:b w:val="0"/>
                <w:bCs w:val="0"/>
                <w:color w:val="000000"/>
                <w:szCs w:val="22"/>
                <w:lang w:val="en-GB" w:eastAsia="en-US"/>
              </w:rPr>
              <w:t>nclude your keyword within this paragraph.</w:t>
            </w:r>
            <w:r w:rsidRPr="00762D02">
              <w:rPr>
                <w:rFonts w:ascii="Palatino Linotype" w:hAnsi="Palatino Linotype" w:cs="Palatino Linotype"/>
                <w:b w:val="0"/>
                <w:bCs w:val="0"/>
                <w:color w:val="000000"/>
                <w:szCs w:val="22"/>
                <w:lang w:val="en-GB" w:eastAsia="en-US"/>
              </w:rPr>
              <w:br/>
            </w:r>
          </w:p>
        </w:tc>
      </w:tr>
      <w:tr w:rsidR="00296924" w:rsidRPr="007950DC" w14:paraId="7BEAC0E8" w14:textId="77777777" w:rsidTr="00672EA7">
        <w:trPr>
          <w:cnfStyle w:val="000000100000" w:firstRow="0" w:lastRow="0" w:firstColumn="0" w:lastColumn="0" w:oddVBand="0" w:evenVBand="0" w:oddHBand="1" w:evenHBand="0" w:firstRowFirstColumn="0" w:firstRowLastColumn="0" w:lastRowFirstColumn="0" w:lastRowLastColumn="0"/>
          <w:trHeight w:val="2089"/>
        </w:trPr>
        <w:tc>
          <w:tcPr>
            <w:cnfStyle w:val="001000000000" w:firstRow="0" w:lastRow="0" w:firstColumn="1" w:lastColumn="0" w:oddVBand="0" w:evenVBand="0" w:oddHBand="0" w:evenHBand="0" w:firstRowFirstColumn="0" w:firstRowLastColumn="0" w:lastRowFirstColumn="0" w:lastRowLastColumn="0"/>
            <w:tcW w:w="9016" w:type="dxa"/>
            <w:gridSpan w:val="2"/>
          </w:tcPr>
          <w:p w14:paraId="3716ACAA" w14:textId="77777777" w:rsidR="00296924" w:rsidRPr="007950DC" w:rsidRDefault="00296924" w:rsidP="00296924">
            <w:pPr>
              <w:pStyle w:val="Style1"/>
              <w:spacing w:line="276" w:lineRule="auto"/>
              <w:rPr>
                <w:b w:val="0"/>
                <w:bCs w:val="0"/>
              </w:rPr>
            </w:pPr>
          </w:p>
        </w:tc>
      </w:tr>
      <w:tr w:rsidR="00672EA7" w:rsidRPr="007950DC" w14:paraId="186378E4" w14:textId="77777777" w:rsidTr="00672EA7">
        <w:trPr>
          <w:trHeight w:val="4097"/>
        </w:trPr>
        <w:tc>
          <w:tcPr>
            <w:cnfStyle w:val="001000000000" w:firstRow="0" w:lastRow="0" w:firstColumn="1" w:lastColumn="0" w:oddVBand="0" w:evenVBand="0" w:oddHBand="0" w:evenHBand="0" w:firstRowFirstColumn="0" w:firstRowLastColumn="0" w:lastRowFirstColumn="0" w:lastRowLastColumn="0"/>
            <w:tcW w:w="4508" w:type="dxa"/>
          </w:tcPr>
          <w:p w14:paraId="3B4169CE" w14:textId="77777777" w:rsidR="00672EA7" w:rsidRPr="007950DC" w:rsidRDefault="00672EA7" w:rsidP="00672EA7">
            <w:pPr>
              <w:pStyle w:val="Style1"/>
              <w:spacing w:line="276" w:lineRule="auto"/>
              <w:rPr>
                <w:b w:val="0"/>
                <w:bCs w:val="0"/>
              </w:rPr>
            </w:pPr>
            <w:r w:rsidRPr="007950DC">
              <w:lastRenderedPageBreak/>
              <w:t>Body of your blog</w:t>
            </w:r>
          </w:p>
          <w:p w14:paraId="14645389" w14:textId="77777777" w:rsidR="00672EA7" w:rsidRPr="007950DC" w:rsidRDefault="00672EA7" w:rsidP="00672EA7">
            <w:pPr>
              <w:spacing w:line="276" w:lineRule="auto"/>
              <w:rPr>
                <w:rFonts w:ascii="Palatino Linotype" w:hAnsi="Palatino Linotype"/>
              </w:rPr>
            </w:pPr>
            <w:r w:rsidRPr="007950DC">
              <w:rPr>
                <w:rFonts w:ascii="Palatino Linotype" w:hAnsi="Palatino Linotype"/>
                <w:b w:val="0"/>
                <w:bCs w:val="0"/>
              </w:rPr>
              <w:t>Your blog should be split into short paragraphs. Try to write in a readable fashion: conversational tone; active voice; use plain English and short sentences; explain any technical terms or neologisms you use.</w:t>
            </w:r>
          </w:p>
          <w:p w14:paraId="648F8CB9" w14:textId="77777777" w:rsidR="00672EA7" w:rsidRPr="007950DC" w:rsidRDefault="00672EA7" w:rsidP="00672EA7">
            <w:pPr>
              <w:spacing w:line="276" w:lineRule="auto"/>
              <w:rPr>
                <w:rFonts w:ascii="Palatino Linotype" w:hAnsi="Palatino Linotype"/>
              </w:rPr>
            </w:pPr>
          </w:p>
          <w:p w14:paraId="71A19783" w14:textId="67E558E1" w:rsidR="00672EA7" w:rsidRPr="007950DC" w:rsidRDefault="00672EA7" w:rsidP="00672EA7">
            <w:pPr>
              <w:spacing w:line="276" w:lineRule="auto"/>
              <w:rPr>
                <w:rFonts w:ascii="Palatino Linotype" w:hAnsi="Palatino Linotype"/>
              </w:rPr>
            </w:pPr>
            <w:r w:rsidRPr="007950DC">
              <w:rPr>
                <w:rFonts w:ascii="Palatino Linotype" w:hAnsi="Palatino Linotype"/>
                <w:b w:val="0"/>
                <w:bCs w:val="0"/>
              </w:rPr>
              <w:t>Remember, this should be a discussion of themes/topics related to your book, not a long synopsis of the book itself.</w:t>
            </w:r>
          </w:p>
        </w:tc>
        <w:tc>
          <w:tcPr>
            <w:tcW w:w="4508" w:type="dxa"/>
          </w:tcPr>
          <w:p w14:paraId="710B4C16" w14:textId="77777777" w:rsidR="00672EA7" w:rsidRPr="007950DC" w:rsidRDefault="00672EA7" w:rsidP="00672EA7">
            <w:pPr>
              <w:pStyle w:val="Style1"/>
              <w:spacing w:line="276" w:lineRule="auto"/>
              <w:cnfStyle w:val="000000000000" w:firstRow="0" w:lastRow="0" w:firstColumn="0" w:lastColumn="0" w:oddVBand="0" w:evenVBand="0" w:oddHBand="0" w:evenHBand="0" w:firstRowFirstColumn="0" w:firstRowLastColumn="0" w:lastRowFirstColumn="0" w:lastRowLastColumn="0"/>
              <w:rPr>
                <w:b/>
                <w:bCs/>
              </w:rPr>
            </w:pPr>
            <w:r w:rsidRPr="007950DC">
              <w:rPr>
                <w:b/>
                <w:bCs/>
              </w:rPr>
              <w:t>Subheadings</w:t>
            </w:r>
          </w:p>
          <w:p w14:paraId="5972E56C" w14:textId="77777777" w:rsidR="00672EA7" w:rsidRPr="007950DC" w:rsidRDefault="00672EA7" w:rsidP="00672EA7">
            <w:pPr>
              <w:pStyle w:val="Style1"/>
              <w:spacing w:line="276" w:lineRule="auto"/>
              <w:cnfStyle w:val="000000000000" w:firstRow="0" w:lastRow="0" w:firstColumn="0" w:lastColumn="0" w:oddVBand="0" w:evenVBand="0" w:oddHBand="0" w:evenHBand="0" w:firstRowFirstColumn="0" w:firstRowLastColumn="0" w:lastRowFirstColumn="0" w:lastRowLastColumn="0"/>
            </w:pPr>
            <w:r w:rsidRPr="007950DC">
              <w:t>Introduce each new section of the blog with a short subheading, ideally using words/phrases that link to your focus keyword.</w:t>
            </w:r>
          </w:p>
          <w:p w14:paraId="6594CC03" w14:textId="3C359E3E" w:rsidR="00672EA7" w:rsidRPr="007950DC" w:rsidRDefault="00672EA7" w:rsidP="00672EA7">
            <w:pPr>
              <w:pStyle w:val="Style1"/>
              <w:spacing w:line="276" w:lineRule="auto"/>
              <w:cnfStyle w:val="000000000000" w:firstRow="0" w:lastRow="0" w:firstColumn="0" w:lastColumn="0" w:oddVBand="0" w:evenVBand="0" w:oddHBand="0" w:evenHBand="0" w:firstRowFirstColumn="0" w:firstRowLastColumn="0" w:lastRowFirstColumn="0" w:lastRowLastColumn="0"/>
            </w:pPr>
            <w:r w:rsidRPr="007950DC">
              <w:t>Your blog should be a maximum of 800 words. Divide it into as many sections as is necessary to make it readable and accessible.</w:t>
            </w:r>
          </w:p>
        </w:tc>
      </w:tr>
      <w:tr w:rsidR="00672EA7" w:rsidRPr="007950DC" w14:paraId="5806AAB8" w14:textId="77777777" w:rsidTr="000A0486">
        <w:trPr>
          <w:cnfStyle w:val="000000100000" w:firstRow="0" w:lastRow="0" w:firstColumn="0" w:lastColumn="0" w:oddVBand="0" w:evenVBand="0" w:oddHBand="1" w:evenHBand="0" w:firstRowFirstColumn="0" w:firstRowLastColumn="0" w:lastRowFirstColumn="0" w:lastRowLastColumn="0"/>
          <w:trHeight w:val="5944"/>
        </w:trPr>
        <w:tc>
          <w:tcPr>
            <w:cnfStyle w:val="001000000000" w:firstRow="0" w:lastRow="0" w:firstColumn="1" w:lastColumn="0" w:oddVBand="0" w:evenVBand="0" w:oddHBand="0" w:evenHBand="0" w:firstRowFirstColumn="0" w:firstRowLastColumn="0" w:lastRowFirstColumn="0" w:lastRowLastColumn="0"/>
            <w:tcW w:w="9016" w:type="dxa"/>
            <w:gridSpan w:val="2"/>
          </w:tcPr>
          <w:p w14:paraId="48008BF9" w14:textId="77777777" w:rsidR="00672EA7" w:rsidRPr="007950DC" w:rsidRDefault="00672EA7" w:rsidP="00672EA7">
            <w:pPr>
              <w:pStyle w:val="Style1"/>
              <w:spacing w:line="276" w:lineRule="auto"/>
              <w:rPr>
                <w:b w:val="0"/>
                <w:bCs w:val="0"/>
              </w:rPr>
            </w:pPr>
          </w:p>
        </w:tc>
      </w:tr>
      <w:tr w:rsidR="00672EA7" w:rsidRPr="007950DC" w14:paraId="68E06C7D" w14:textId="77777777" w:rsidTr="00672EA7">
        <w:trPr>
          <w:trHeight w:val="987"/>
        </w:trPr>
        <w:tc>
          <w:tcPr>
            <w:cnfStyle w:val="001000000000" w:firstRow="0" w:lastRow="0" w:firstColumn="1" w:lastColumn="0" w:oddVBand="0" w:evenVBand="0" w:oddHBand="0" w:evenHBand="0" w:firstRowFirstColumn="0" w:firstRowLastColumn="0" w:lastRowFirstColumn="0" w:lastRowLastColumn="0"/>
            <w:tcW w:w="9016" w:type="dxa"/>
            <w:gridSpan w:val="2"/>
          </w:tcPr>
          <w:p w14:paraId="70BCED14" w14:textId="77777777" w:rsidR="00672EA7" w:rsidRPr="007950DC" w:rsidRDefault="00672EA7" w:rsidP="00672EA7">
            <w:pPr>
              <w:pStyle w:val="Style1"/>
              <w:spacing w:line="276" w:lineRule="auto"/>
              <w:rPr>
                <w:b w:val="0"/>
                <w:bCs w:val="0"/>
              </w:rPr>
            </w:pPr>
            <w:r w:rsidRPr="007950DC">
              <w:t>About the author</w:t>
            </w:r>
          </w:p>
          <w:p w14:paraId="0217DF5C" w14:textId="58FED2BA" w:rsidR="00672EA7" w:rsidRPr="007950DC" w:rsidRDefault="00DA0C1D" w:rsidP="00672EA7">
            <w:pPr>
              <w:pStyle w:val="Style1"/>
              <w:spacing w:line="276" w:lineRule="auto"/>
              <w:rPr>
                <w:b w:val="0"/>
                <w:bCs w:val="0"/>
              </w:rPr>
            </w:pPr>
            <w:r w:rsidRPr="007950DC">
              <w:rPr>
                <w:b w:val="0"/>
                <w:bCs w:val="0"/>
              </w:rPr>
              <w:t>Include your preferred author bio so that we can add it below the body of the blog</w:t>
            </w:r>
          </w:p>
        </w:tc>
      </w:tr>
      <w:tr w:rsidR="00672EA7" w:rsidRPr="007950DC" w14:paraId="2287C13C" w14:textId="77777777" w:rsidTr="000A0486">
        <w:trPr>
          <w:cnfStyle w:val="000000100000" w:firstRow="0" w:lastRow="0" w:firstColumn="0" w:lastColumn="0" w:oddVBand="0" w:evenVBand="0" w:oddHBand="1" w:evenHBand="0" w:firstRowFirstColumn="0" w:firstRowLastColumn="0" w:lastRowFirstColumn="0" w:lastRowLastColumn="0"/>
          <w:trHeight w:val="2205"/>
        </w:trPr>
        <w:tc>
          <w:tcPr>
            <w:cnfStyle w:val="001000000000" w:firstRow="0" w:lastRow="0" w:firstColumn="1" w:lastColumn="0" w:oddVBand="0" w:evenVBand="0" w:oddHBand="0" w:evenHBand="0" w:firstRowFirstColumn="0" w:firstRowLastColumn="0" w:lastRowFirstColumn="0" w:lastRowLastColumn="0"/>
            <w:tcW w:w="9016" w:type="dxa"/>
            <w:gridSpan w:val="2"/>
          </w:tcPr>
          <w:p w14:paraId="5BD20146" w14:textId="77777777" w:rsidR="00672EA7" w:rsidRPr="007950DC" w:rsidRDefault="00672EA7" w:rsidP="00672EA7">
            <w:pPr>
              <w:pStyle w:val="Style1"/>
              <w:spacing w:line="276" w:lineRule="auto"/>
              <w:rPr>
                <w:b w:val="0"/>
                <w:bCs w:val="0"/>
              </w:rPr>
            </w:pPr>
          </w:p>
        </w:tc>
      </w:tr>
    </w:tbl>
    <w:p w14:paraId="02B69992" w14:textId="4EAA6229" w:rsidR="00D37AC8" w:rsidRPr="007950DC" w:rsidRDefault="00D37AC8" w:rsidP="00B50840">
      <w:pPr>
        <w:pStyle w:val="Style1"/>
        <w:spacing w:line="276" w:lineRule="auto"/>
      </w:pPr>
    </w:p>
    <w:tbl>
      <w:tblPr>
        <w:tblStyle w:val="TableGrid"/>
        <w:tblW w:w="0" w:type="auto"/>
        <w:tblLook w:val="04A0" w:firstRow="1" w:lastRow="0" w:firstColumn="1" w:lastColumn="0" w:noHBand="0" w:noVBand="1"/>
      </w:tblPr>
      <w:tblGrid>
        <w:gridCol w:w="9016"/>
      </w:tblGrid>
      <w:tr w:rsidR="00201985" w:rsidRPr="007950DC" w14:paraId="3606DFF2" w14:textId="77777777" w:rsidTr="00201985">
        <w:tc>
          <w:tcPr>
            <w:tcW w:w="9016" w:type="dxa"/>
          </w:tcPr>
          <w:p w14:paraId="21D3D395" w14:textId="77777777" w:rsidR="00201985" w:rsidRPr="007950DC" w:rsidRDefault="00201985" w:rsidP="00B50840">
            <w:pPr>
              <w:pStyle w:val="Style1"/>
              <w:spacing w:line="276" w:lineRule="auto"/>
              <w:rPr>
                <w:b/>
                <w:bCs/>
              </w:rPr>
            </w:pPr>
            <w:r w:rsidRPr="007950DC">
              <w:rPr>
                <w:b/>
                <w:bCs/>
              </w:rPr>
              <w:lastRenderedPageBreak/>
              <w:t>Image</w:t>
            </w:r>
          </w:p>
          <w:p w14:paraId="5668AE61" w14:textId="77777777" w:rsidR="00201985" w:rsidRPr="007950DC" w:rsidRDefault="00201985" w:rsidP="00201985">
            <w:pPr>
              <w:pStyle w:val="Style1"/>
              <w:spacing w:line="276" w:lineRule="auto"/>
            </w:pPr>
            <w:r w:rsidRPr="007950DC">
              <w:t>We need at least one large landscape image to use as the featured image for your blog. This will sit above the article when your blog is published. You can also share additional images to include in the body of the blog, but these aren’t required.</w:t>
            </w:r>
          </w:p>
          <w:p w14:paraId="08F6A25F" w14:textId="77777777" w:rsidR="00201985" w:rsidRPr="007950DC" w:rsidRDefault="00201985" w:rsidP="00201985">
            <w:pPr>
              <w:pStyle w:val="Style1"/>
              <w:spacing w:line="276" w:lineRule="auto"/>
            </w:pPr>
            <w:r w:rsidRPr="007950DC">
              <w:t>For each image, we’ll need:</w:t>
            </w:r>
          </w:p>
          <w:p w14:paraId="78BFD5E6" w14:textId="77777777" w:rsidR="00201985" w:rsidRPr="007950DC" w:rsidRDefault="00201985" w:rsidP="00201985">
            <w:pPr>
              <w:pStyle w:val="Style1"/>
              <w:numPr>
                <w:ilvl w:val="0"/>
                <w:numId w:val="1"/>
              </w:numPr>
              <w:spacing w:line="276" w:lineRule="auto"/>
            </w:pPr>
            <w:r w:rsidRPr="007950DC">
              <w:t>Alt text</w:t>
            </w:r>
          </w:p>
          <w:p w14:paraId="727DCC04" w14:textId="77777777" w:rsidR="00201985" w:rsidRPr="007950DC" w:rsidRDefault="00201985" w:rsidP="00201985">
            <w:pPr>
              <w:pStyle w:val="Style1"/>
              <w:numPr>
                <w:ilvl w:val="0"/>
                <w:numId w:val="1"/>
              </w:numPr>
              <w:spacing w:line="276" w:lineRule="auto"/>
            </w:pPr>
            <w:r w:rsidRPr="007950DC">
              <w:t>A caption</w:t>
            </w:r>
          </w:p>
          <w:p w14:paraId="5F08B235" w14:textId="77777777" w:rsidR="00201985" w:rsidRPr="007950DC" w:rsidRDefault="00201985" w:rsidP="00201985">
            <w:pPr>
              <w:pStyle w:val="Style1"/>
              <w:numPr>
                <w:ilvl w:val="0"/>
                <w:numId w:val="1"/>
              </w:numPr>
              <w:spacing w:line="276" w:lineRule="auto"/>
            </w:pPr>
            <w:r w:rsidRPr="007950DC">
              <w:t>Credit line (including the URL if you found it online)</w:t>
            </w:r>
          </w:p>
          <w:p w14:paraId="6BA985BA" w14:textId="77777777" w:rsidR="00201985" w:rsidRPr="007950DC" w:rsidRDefault="00201985" w:rsidP="00201985">
            <w:pPr>
              <w:pStyle w:val="Style1"/>
              <w:numPr>
                <w:ilvl w:val="1"/>
                <w:numId w:val="1"/>
              </w:numPr>
              <w:spacing w:line="276" w:lineRule="auto"/>
            </w:pPr>
            <w:r w:rsidRPr="007950DC">
              <w:t>Confirmation that the image is in the public domain, has been shared on a Creative Commons license, or that you have permission to use it.</w:t>
            </w:r>
          </w:p>
          <w:p w14:paraId="617C0EAE" w14:textId="77777777" w:rsidR="00201985" w:rsidRPr="007950DC" w:rsidRDefault="00201985" w:rsidP="00201985">
            <w:pPr>
              <w:pStyle w:val="Style1"/>
              <w:numPr>
                <w:ilvl w:val="1"/>
                <w:numId w:val="1"/>
              </w:numPr>
              <w:spacing w:line="276" w:lineRule="auto"/>
            </w:pPr>
            <w:r w:rsidRPr="007950DC">
              <w:t xml:space="preserve">N.B. We can’t use the image from your book’s cover unless you’ve specifically cleared the rights for this purpose. You can find suggestions for sourcing royalty-free images in the </w:t>
            </w:r>
            <w:hyperlink r:id="rId8" w:history="1">
              <w:r w:rsidRPr="007950DC">
                <w:rPr>
                  <w:rStyle w:val="Hyperlink"/>
                </w:rPr>
                <w:t>detailed blog guidelines on our website</w:t>
              </w:r>
            </w:hyperlink>
            <w:r w:rsidRPr="007950DC">
              <w:t>.</w:t>
            </w:r>
          </w:p>
          <w:p w14:paraId="09A264EF" w14:textId="70CC9D22" w:rsidR="00201985" w:rsidRPr="007950DC" w:rsidRDefault="00201985" w:rsidP="00B50840">
            <w:pPr>
              <w:pStyle w:val="Style1"/>
              <w:spacing w:line="276" w:lineRule="auto"/>
            </w:pPr>
            <w:r w:rsidRPr="007950DC">
              <w:t>Please attach your image(s) as separate files when you share your blog post with your marketer.</w:t>
            </w:r>
          </w:p>
        </w:tc>
      </w:tr>
    </w:tbl>
    <w:p w14:paraId="4DAB4744" w14:textId="7265498F" w:rsidR="00B50840" w:rsidRPr="007950DC" w:rsidRDefault="00B50840" w:rsidP="00332972">
      <w:pPr>
        <w:spacing w:line="259" w:lineRule="auto"/>
        <w:rPr>
          <w:rFonts w:ascii="Palatino Linotype" w:hAnsi="Palatino Linotype"/>
          <w:lang w:val="en-GB"/>
        </w:rPr>
      </w:pPr>
    </w:p>
    <w:sectPr w:rsidR="00B50840" w:rsidRPr="007950DC" w:rsidSect="00B424A7">
      <w:footerReference w:type="default" r:id="rId9"/>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E46C" w14:textId="77777777" w:rsidR="008C4C5C" w:rsidRDefault="008C4C5C" w:rsidP="001F6837">
      <w:r>
        <w:separator/>
      </w:r>
    </w:p>
  </w:endnote>
  <w:endnote w:type="continuationSeparator" w:id="0">
    <w:p w14:paraId="5E4470EE" w14:textId="77777777" w:rsidR="008C4C5C" w:rsidRDefault="008C4C5C"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charset w:val="00"/>
    <w:family w:val="auto"/>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4BE146F1"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6630D3DA" wp14:editId="7A3C3F83">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1C6B7774"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5EBC0" w14:textId="77777777" w:rsidR="008C4C5C" w:rsidRDefault="008C4C5C" w:rsidP="001F6837">
      <w:r>
        <w:separator/>
      </w:r>
    </w:p>
  </w:footnote>
  <w:footnote w:type="continuationSeparator" w:id="0">
    <w:p w14:paraId="543AA7EB" w14:textId="77777777" w:rsidR="008C4C5C" w:rsidRDefault="008C4C5C"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3020C0"/>
    <w:multiLevelType w:val="hybridMultilevel"/>
    <w:tmpl w:val="46524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C5C"/>
    <w:rsid w:val="00010D01"/>
    <w:rsid w:val="0001197D"/>
    <w:rsid w:val="000125F1"/>
    <w:rsid w:val="000251CD"/>
    <w:rsid w:val="00040A3C"/>
    <w:rsid w:val="000673C8"/>
    <w:rsid w:val="000706AE"/>
    <w:rsid w:val="000A0486"/>
    <w:rsid w:val="000D1EED"/>
    <w:rsid w:val="000E1D65"/>
    <w:rsid w:val="000E492E"/>
    <w:rsid w:val="00153A9F"/>
    <w:rsid w:val="001C39E8"/>
    <w:rsid w:val="001F6837"/>
    <w:rsid w:val="00201985"/>
    <w:rsid w:val="00296924"/>
    <w:rsid w:val="00332972"/>
    <w:rsid w:val="00355F92"/>
    <w:rsid w:val="00364AEA"/>
    <w:rsid w:val="003B714D"/>
    <w:rsid w:val="00407324"/>
    <w:rsid w:val="00416750"/>
    <w:rsid w:val="00486626"/>
    <w:rsid w:val="004F7613"/>
    <w:rsid w:val="00513DDE"/>
    <w:rsid w:val="00540057"/>
    <w:rsid w:val="005512C6"/>
    <w:rsid w:val="00553185"/>
    <w:rsid w:val="00573756"/>
    <w:rsid w:val="00582B0D"/>
    <w:rsid w:val="00592D85"/>
    <w:rsid w:val="005A56C5"/>
    <w:rsid w:val="005C5651"/>
    <w:rsid w:val="005D5139"/>
    <w:rsid w:val="00672EA7"/>
    <w:rsid w:val="0067480A"/>
    <w:rsid w:val="006E2D17"/>
    <w:rsid w:val="006E2DFE"/>
    <w:rsid w:val="00700801"/>
    <w:rsid w:val="00703135"/>
    <w:rsid w:val="0072274D"/>
    <w:rsid w:val="00762D02"/>
    <w:rsid w:val="007950DC"/>
    <w:rsid w:val="007A3D37"/>
    <w:rsid w:val="00825242"/>
    <w:rsid w:val="008462C0"/>
    <w:rsid w:val="008C4C5C"/>
    <w:rsid w:val="009A24AF"/>
    <w:rsid w:val="009E530E"/>
    <w:rsid w:val="00A44EE4"/>
    <w:rsid w:val="00B25274"/>
    <w:rsid w:val="00B424A7"/>
    <w:rsid w:val="00B50840"/>
    <w:rsid w:val="00B52578"/>
    <w:rsid w:val="00B53B52"/>
    <w:rsid w:val="00B94998"/>
    <w:rsid w:val="00C30137"/>
    <w:rsid w:val="00D37856"/>
    <w:rsid w:val="00D37AC8"/>
    <w:rsid w:val="00DA0C1D"/>
    <w:rsid w:val="00DC1A7B"/>
    <w:rsid w:val="00E173A9"/>
    <w:rsid w:val="00E6413D"/>
    <w:rsid w:val="00F368FB"/>
    <w:rsid w:val="00FA44C0"/>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D050AA"/>
  <w15:chartTrackingRefBased/>
  <w15:docId w15:val="{B78F4AA9-6A99-4ADB-A51D-F48B89E1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
    <w:qFormat/>
    <w:rsid w:val="00486626"/>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B52578"/>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B52578"/>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basedOn w:val="DefaultParagraphFont"/>
    <w:uiPriority w:val="99"/>
    <w:unhideWhenUsed/>
    <w:rsid w:val="00592D85"/>
    <w:rPr>
      <w:color w:val="0563C1" w:themeColor="hyperlink"/>
      <w:u w:val="single"/>
    </w:rPr>
  </w:style>
  <w:style w:type="table" w:styleId="TableGrid">
    <w:name w:val="Table Grid"/>
    <w:basedOn w:val="TableNormal"/>
    <w:uiPriority w:val="39"/>
    <w:rsid w:val="0040732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9692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nburghuniversitypress.com/publish-with-us/marketing-campaign/write-for-the-edinburgh-university-press-blo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Template>
  <TotalTime>95</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Wilson</dc:creator>
  <cp:keywords/>
  <dc:description/>
  <cp:lastModifiedBy>Lizzie Smith</cp:lastModifiedBy>
  <cp:revision>38</cp:revision>
  <dcterms:created xsi:type="dcterms:W3CDTF">2025-05-14T15:10:00Z</dcterms:created>
  <dcterms:modified xsi:type="dcterms:W3CDTF">2026-02-19T10:34:00Z</dcterms:modified>
  <cp:contentStatus/>
</cp:coreProperties>
</file>